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50F08" w14:textId="77777777" w:rsidR="00DC215A" w:rsidRPr="00274BAC" w:rsidRDefault="00DC215A">
      <w:pPr>
        <w:rPr>
          <w:b/>
          <w:bCs/>
          <w:i/>
          <w:iCs/>
          <w:w w:val="105"/>
          <w:sz w:val="16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7091"/>
      </w:tblGrid>
      <w:tr w:rsidR="00DC215A" w:rsidRPr="00C9238F" w14:paraId="1DAFD828" w14:textId="77777777" w:rsidTr="00C122EC">
        <w:tc>
          <w:tcPr>
            <w:tcW w:w="1627" w:type="pct"/>
            <w:vAlign w:val="bottom"/>
          </w:tcPr>
          <w:p w14:paraId="37CE8870" w14:textId="43A42AA0" w:rsidR="00DC215A" w:rsidRPr="00C9238F" w:rsidRDefault="00DC215A" w:rsidP="00C122EC">
            <w:pPr>
              <w:spacing w:before="120"/>
            </w:pPr>
            <w:r>
              <w:t xml:space="preserve">Project </w:t>
            </w:r>
            <w:r>
              <w:t>Title</w:t>
            </w:r>
          </w:p>
        </w:tc>
        <w:tc>
          <w:tcPr>
            <w:tcW w:w="3373" w:type="pct"/>
            <w:tcBorders>
              <w:bottom w:val="single" w:sz="4" w:space="0" w:color="auto"/>
            </w:tcBorders>
            <w:vAlign w:val="bottom"/>
          </w:tcPr>
          <w:p w14:paraId="0955050F" w14:textId="77777777" w:rsidR="00DC215A" w:rsidRPr="00596568" w:rsidRDefault="00DC215A" w:rsidP="00C122EC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56A93730" w14:textId="77777777" w:rsidR="00DC215A" w:rsidRPr="00274BAC" w:rsidRDefault="00DC215A">
      <w:pPr>
        <w:rPr>
          <w:b/>
          <w:bCs/>
          <w:i/>
          <w:iCs/>
          <w:w w:val="105"/>
          <w:sz w:val="16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7091"/>
      </w:tblGrid>
      <w:tr w:rsidR="00DC215A" w:rsidRPr="00596568" w14:paraId="1F22CB79" w14:textId="77777777" w:rsidTr="00C122EC">
        <w:tc>
          <w:tcPr>
            <w:tcW w:w="1627" w:type="pct"/>
            <w:vAlign w:val="bottom"/>
          </w:tcPr>
          <w:p w14:paraId="782E4A2D" w14:textId="1F59FF59" w:rsidR="00DC215A" w:rsidRPr="00C9238F" w:rsidRDefault="00DC215A" w:rsidP="00C122EC">
            <w:pPr>
              <w:spacing w:before="120"/>
            </w:pPr>
            <w:r>
              <w:t>Investigator</w:t>
            </w:r>
            <w:r>
              <w:t>s</w:t>
            </w:r>
          </w:p>
        </w:tc>
        <w:tc>
          <w:tcPr>
            <w:tcW w:w="3373" w:type="pct"/>
            <w:tcBorders>
              <w:bottom w:val="single" w:sz="4" w:space="0" w:color="auto"/>
            </w:tcBorders>
            <w:vAlign w:val="bottom"/>
          </w:tcPr>
          <w:p w14:paraId="22E0A4E6" w14:textId="77777777" w:rsidR="00DC215A" w:rsidRPr="00596568" w:rsidRDefault="00DC215A" w:rsidP="00C122EC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2569BEC1" w14:textId="77777777" w:rsidR="00DC215A" w:rsidRPr="00274BAC" w:rsidRDefault="00DC215A">
      <w:pPr>
        <w:rPr>
          <w:b/>
          <w:bCs/>
          <w:i/>
          <w:iCs/>
          <w:w w:val="105"/>
          <w:sz w:val="16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7091"/>
      </w:tblGrid>
      <w:tr w:rsidR="00DC215A" w:rsidRPr="00596568" w14:paraId="22B0B667" w14:textId="77777777" w:rsidTr="00C122EC">
        <w:tc>
          <w:tcPr>
            <w:tcW w:w="1627" w:type="pct"/>
            <w:vAlign w:val="bottom"/>
          </w:tcPr>
          <w:p w14:paraId="64C7C056" w14:textId="10D8CE27" w:rsidR="00DC215A" w:rsidRPr="00C9238F" w:rsidRDefault="00DC215A" w:rsidP="00C122EC">
            <w:pPr>
              <w:spacing w:before="120"/>
            </w:pPr>
            <w:r>
              <w:t>Sponsor(s)</w:t>
            </w:r>
          </w:p>
        </w:tc>
        <w:tc>
          <w:tcPr>
            <w:tcW w:w="3373" w:type="pct"/>
            <w:tcBorders>
              <w:bottom w:val="single" w:sz="4" w:space="0" w:color="auto"/>
            </w:tcBorders>
            <w:vAlign w:val="bottom"/>
          </w:tcPr>
          <w:p w14:paraId="5E2A955B" w14:textId="77777777" w:rsidR="00DC215A" w:rsidRPr="00596568" w:rsidRDefault="00DC215A" w:rsidP="00C122EC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2E1305C5" w14:textId="77777777" w:rsidR="00DC215A" w:rsidRPr="00274BAC" w:rsidRDefault="00DC215A">
      <w:pPr>
        <w:rPr>
          <w:b/>
          <w:bCs/>
          <w:i/>
          <w:iCs/>
          <w:w w:val="105"/>
          <w:sz w:val="16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7091"/>
      </w:tblGrid>
      <w:tr w:rsidR="00DC215A" w:rsidRPr="00596568" w14:paraId="5598EB86" w14:textId="77777777" w:rsidTr="00C122EC">
        <w:tc>
          <w:tcPr>
            <w:tcW w:w="1627" w:type="pct"/>
            <w:vAlign w:val="bottom"/>
          </w:tcPr>
          <w:p w14:paraId="2AD12205" w14:textId="1441C804" w:rsidR="00DC215A" w:rsidRPr="00C9238F" w:rsidRDefault="00DC215A" w:rsidP="00C122EC">
            <w:pPr>
              <w:spacing w:before="120"/>
            </w:pPr>
            <w:r>
              <w:t>Name of Study Subject</w:t>
            </w:r>
          </w:p>
        </w:tc>
        <w:tc>
          <w:tcPr>
            <w:tcW w:w="3373" w:type="pct"/>
            <w:tcBorders>
              <w:bottom w:val="single" w:sz="4" w:space="0" w:color="auto"/>
            </w:tcBorders>
            <w:vAlign w:val="bottom"/>
          </w:tcPr>
          <w:p w14:paraId="3412F049" w14:textId="77777777" w:rsidR="00DC215A" w:rsidRPr="00596568" w:rsidRDefault="00DC215A" w:rsidP="00C122EC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1A5B8BF6" w14:textId="77777777" w:rsidR="00DC215A" w:rsidRDefault="00DC215A">
      <w:pPr>
        <w:rPr>
          <w:b/>
          <w:bCs/>
          <w:i/>
          <w:iCs/>
          <w:w w:val="105"/>
        </w:rPr>
      </w:pPr>
    </w:p>
    <w:p w14:paraId="2B34170F" w14:textId="52F74EC4" w:rsidR="00DC215A" w:rsidRDefault="00DC215A" w:rsidP="00DC215A">
      <w:pPr>
        <w:ind w:left="90"/>
        <w:rPr>
          <w:i/>
          <w:w w:val="105"/>
          <w:sz w:val="24"/>
        </w:rPr>
      </w:pPr>
      <w:r w:rsidRPr="00DC215A">
        <w:rPr>
          <w:b/>
          <w:bCs/>
          <w:w w:val="105"/>
        </w:rPr>
        <w:t>DESCRIPTION</w:t>
      </w:r>
      <w:r w:rsidRPr="00274BAC">
        <w:rPr>
          <w:b/>
          <w:bCs/>
          <w:w w:val="105"/>
        </w:rPr>
        <w:t>:</w:t>
      </w:r>
      <w:r>
        <w:rPr>
          <w:w w:val="105"/>
        </w:rPr>
        <w:t xml:space="preserve"> I am currently participating in the above named research study. I am being asked to sign this addendum to the original informed consent because </w:t>
      </w:r>
      <w:r>
        <w:rPr>
          <w:i/>
          <w:w w:val="105"/>
          <w:sz w:val="24"/>
        </w:rPr>
        <w:t>[insert reason here</w:t>
      </w:r>
      <w:r>
        <w:rPr>
          <w:i/>
          <w:w w:val="105"/>
          <w:sz w:val="24"/>
        </w:rPr>
        <w:softHyphen/>
        <w:t xml:space="preserve"> including</w:t>
      </w:r>
      <w:r>
        <w:rPr>
          <w:i/>
          <w:spacing w:val="-23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spacing w:val="-21"/>
          <w:w w:val="105"/>
          <w:sz w:val="24"/>
        </w:rPr>
        <w:t xml:space="preserve"> </w:t>
      </w:r>
      <w:r>
        <w:rPr>
          <w:i/>
          <w:w w:val="105"/>
          <w:sz w:val="24"/>
        </w:rPr>
        <w:t>statement</w:t>
      </w:r>
      <w:r>
        <w:rPr>
          <w:i/>
          <w:spacing w:val="-17"/>
          <w:w w:val="105"/>
          <w:sz w:val="24"/>
        </w:rPr>
        <w:t xml:space="preserve"> </w:t>
      </w:r>
      <w:r>
        <w:rPr>
          <w:i/>
          <w:w w:val="105"/>
          <w:sz w:val="24"/>
        </w:rPr>
        <w:t>of</w:t>
      </w:r>
      <w:r>
        <w:rPr>
          <w:i/>
          <w:spacing w:val="-29"/>
          <w:w w:val="105"/>
          <w:sz w:val="24"/>
        </w:rPr>
        <w:t xml:space="preserve"> </w:t>
      </w:r>
      <w:r>
        <w:rPr>
          <w:i/>
          <w:w w:val="105"/>
          <w:sz w:val="24"/>
        </w:rPr>
        <w:t>significant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w w:val="105"/>
          <w:sz w:val="24"/>
        </w:rPr>
        <w:t>new</w:t>
      </w:r>
      <w:r>
        <w:rPr>
          <w:i/>
          <w:spacing w:val="-26"/>
          <w:w w:val="105"/>
          <w:sz w:val="24"/>
        </w:rPr>
        <w:t xml:space="preserve"> </w:t>
      </w:r>
      <w:r>
        <w:rPr>
          <w:i/>
          <w:w w:val="105"/>
          <w:sz w:val="24"/>
        </w:rPr>
        <w:t>findings,</w:t>
      </w:r>
      <w:r>
        <w:rPr>
          <w:i/>
          <w:spacing w:val="-12"/>
          <w:w w:val="105"/>
          <w:sz w:val="24"/>
        </w:rPr>
        <w:t xml:space="preserve"> </w:t>
      </w:r>
      <w:r>
        <w:rPr>
          <w:i/>
          <w:w w:val="105"/>
          <w:sz w:val="24"/>
        </w:rPr>
        <w:t>or</w:t>
      </w:r>
      <w:r>
        <w:rPr>
          <w:i/>
          <w:spacing w:val="-27"/>
          <w:w w:val="105"/>
          <w:sz w:val="24"/>
        </w:rPr>
        <w:t xml:space="preserve"> </w:t>
      </w:r>
      <w:r>
        <w:rPr>
          <w:i/>
          <w:w w:val="105"/>
          <w:sz w:val="24"/>
        </w:rPr>
        <w:t>additional</w:t>
      </w:r>
      <w:r>
        <w:rPr>
          <w:i/>
          <w:spacing w:val="-22"/>
          <w:w w:val="105"/>
          <w:sz w:val="24"/>
        </w:rPr>
        <w:t xml:space="preserve"> </w:t>
      </w:r>
      <w:r>
        <w:rPr>
          <w:i/>
          <w:w w:val="105"/>
          <w:sz w:val="24"/>
        </w:rPr>
        <w:t>procedures,</w:t>
      </w:r>
      <w:r>
        <w:rPr>
          <w:i/>
          <w:spacing w:val="-13"/>
          <w:w w:val="105"/>
          <w:sz w:val="24"/>
        </w:rPr>
        <w:t xml:space="preserve"> </w:t>
      </w:r>
      <w:r>
        <w:rPr>
          <w:i/>
          <w:w w:val="105"/>
          <w:sz w:val="24"/>
        </w:rPr>
        <w:t>potential</w:t>
      </w:r>
      <w:r>
        <w:rPr>
          <w:i/>
          <w:spacing w:val="-23"/>
          <w:w w:val="105"/>
          <w:sz w:val="24"/>
        </w:rPr>
        <w:t xml:space="preserve"> </w:t>
      </w:r>
      <w:r>
        <w:rPr>
          <w:i/>
          <w:w w:val="105"/>
          <w:sz w:val="24"/>
        </w:rPr>
        <w:t>risks</w:t>
      </w:r>
      <w:r>
        <w:rPr>
          <w:i/>
          <w:spacing w:val="-25"/>
          <w:w w:val="105"/>
          <w:sz w:val="24"/>
        </w:rPr>
        <w:t xml:space="preserve"> </w:t>
      </w:r>
      <w:r>
        <w:rPr>
          <w:i/>
          <w:w w:val="105"/>
          <w:sz w:val="24"/>
        </w:rPr>
        <w:t>and additional</w:t>
      </w:r>
      <w:r>
        <w:rPr>
          <w:i/>
          <w:spacing w:val="8"/>
          <w:w w:val="105"/>
          <w:sz w:val="24"/>
        </w:rPr>
        <w:t xml:space="preserve"> </w:t>
      </w:r>
      <w:r>
        <w:rPr>
          <w:i/>
          <w:w w:val="105"/>
          <w:sz w:val="24"/>
        </w:rPr>
        <w:t>cost/payment]</w:t>
      </w:r>
    </w:p>
    <w:p w14:paraId="74959B7A" w14:textId="2A7A9534" w:rsidR="00274BAC" w:rsidRDefault="00274BAC" w:rsidP="00DC215A">
      <w:pPr>
        <w:ind w:left="90"/>
        <w:rPr>
          <w:i/>
          <w:sz w:val="24"/>
        </w:rPr>
      </w:pPr>
    </w:p>
    <w:p w14:paraId="33D6D98B" w14:textId="77777777" w:rsidR="00274BAC" w:rsidRDefault="00274BAC" w:rsidP="00274BAC">
      <w:pPr>
        <w:rPr>
          <w:i/>
          <w:sz w:val="24"/>
        </w:rPr>
      </w:pPr>
    </w:p>
    <w:p w14:paraId="08655978" w14:textId="77777777" w:rsidR="00DC215A" w:rsidRDefault="00DC215A" w:rsidP="00DC215A">
      <w:pPr>
        <w:ind w:left="90"/>
        <w:rPr>
          <w:i/>
        </w:rPr>
      </w:pPr>
    </w:p>
    <w:p w14:paraId="3325FADB" w14:textId="77777777" w:rsidR="00DC215A" w:rsidRDefault="00DC215A" w:rsidP="00DC215A">
      <w:pPr>
        <w:ind w:left="90"/>
      </w:pPr>
      <w:r>
        <w:rPr>
          <w:w w:val="105"/>
        </w:rPr>
        <w:t>All other information provided in the original consent I previously signed will apply to this addendum.</w:t>
      </w:r>
    </w:p>
    <w:p w14:paraId="5315681E" w14:textId="77777777" w:rsidR="00DC215A" w:rsidRDefault="00DC215A" w:rsidP="00DC215A">
      <w:pPr>
        <w:ind w:left="90"/>
        <w:rPr>
          <w:sz w:val="13"/>
        </w:rPr>
      </w:pPr>
    </w:p>
    <w:p w14:paraId="73FE5337" w14:textId="77777777" w:rsidR="00274BAC" w:rsidRDefault="00DC215A" w:rsidP="00DC215A">
      <w:pPr>
        <w:ind w:left="90"/>
        <w:rPr>
          <w:w w:val="105"/>
        </w:rPr>
      </w:pPr>
      <w:r w:rsidRPr="00274BAC">
        <w:rPr>
          <w:b/>
          <w:bCs/>
          <w:w w:val="105"/>
        </w:rPr>
        <w:t>VOLUNTARY CONSENT:</w:t>
      </w:r>
      <w:r>
        <w:rPr>
          <w:w w:val="105"/>
        </w:rPr>
        <w:t xml:space="preserve"> I certify that I have read the preceding or it has been read to me and that I understand its contents. If I have any questions pertaining to the research or my rights as a research subject, I may contact the investigators whose names, phone number(s) are listed at the beginning of this addendum. A copy of this form will be given to me. My signature below means that I have freely agreed to continue my participation in this research study. </w:t>
      </w:r>
    </w:p>
    <w:p w14:paraId="5CCA4440" w14:textId="77777777" w:rsidR="00274BAC" w:rsidRDefault="00274BAC" w:rsidP="00DC215A">
      <w:pPr>
        <w:ind w:left="90"/>
        <w:rPr>
          <w:b/>
          <w:bCs/>
          <w:i/>
          <w:iCs/>
          <w:w w:val="105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3"/>
        <w:gridCol w:w="3337"/>
        <w:gridCol w:w="870"/>
        <w:gridCol w:w="2882"/>
      </w:tblGrid>
      <w:tr w:rsidR="00274BAC" w:rsidRPr="00C9238F" w14:paraId="1961BA60" w14:textId="77777777" w:rsidTr="00C122EC">
        <w:tc>
          <w:tcPr>
            <w:tcW w:w="1628" w:type="pct"/>
            <w:vAlign w:val="bottom"/>
          </w:tcPr>
          <w:p w14:paraId="56A92DA1" w14:textId="77777777" w:rsidR="00274BAC" w:rsidRPr="00274BAC" w:rsidRDefault="00274BAC" w:rsidP="00C122EC">
            <w:pPr>
              <w:rPr>
                <w:sz w:val="16"/>
                <w:szCs w:val="16"/>
              </w:rPr>
            </w:pPr>
          </w:p>
          <w:p w14:paraId="33486649" w14:textId="5FFF22B3" w:rsidR="00274BAC" w:rsidRPr="0037533D" w:rsidRDefault="00274BAC" w:rsidP="00C122EC">
            <w:r>
              <w:t xml:space="preserve">Signature </w:t>
            </w:r>
            <w:r>
              <w:t>of Participant</w:t>
            </w:r>
          </w:p>
        </w:tc>
        <w:tc>
          <w:tcPr>
            <w:tcW w:w="1587" w:type="pct"/>
            <w:tcBorders>
              <w:bottom w:val="single" w:sz="4" w:space="0" w:color="auto"/>
            </w:tcBorders>
            <w:vAlign w:val="bottom"/>
          </w:tcPr>
          <w:p w14:paraId="7B88CE77" w14:textId="77777777" w:rsidR="00274BAC" w:rsidRPr="00596568" w:rsidRDefault="00274BAC" w:rsidP="00C122EC"/>
        </w:tc>
        <w:tc>
          <w:tcPr>
            <w:tcW w:w="414" w:type="pct"/>
            <w:vAlign w:val="bottom"/>
          </w:tcPr>
          <w:p w14:paraId="4A65A42A" w14:textId="77777777" w:rsidR="00274BAC" w:rsidRPr="00846B76" w:rsidRDefault="00274BAC" w:rsidP="00C122EC">
            <w:r>
              <w:t>Date</w:t>
            </w:r>
          </w:p>
        </w:tc>
        <w:tc>
          <w:tcPr>
            <w:tcW w:w="1372" w:type="pct"/>
            <w:tcBorders>
              <w:bottom w:val="single" w:sz="4" w:space="0" w:color="auto"/>
            </w:tcBorders>
            <w:vAlign w:val="bottom"/>
          </w:tcPr>
          <w:p w14:paraId="3857BFB1" w14:textId="77777777" w:rsidR="00274BAC" w:rsidRPr="00596568" w:rsidRDefault="00274BAC" w:rsidP="00C122EC"/>
        </w:tc>
      </w:tr>
    </w:tbl>
    <w:p w14:paraId="5537BCE1" w14:textId="77777777" w:rsidR="00274BAC" w:rsidRDefault="00274BAC" w:rsidP="00274BAC">
      <w:pPr>
        <w:rPr>
          <w:position w:val="3"/>
          <w:sz w:val="25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3"/>
        <w:gridCol w:w="3337"/>
        <w:gridCol w:w="870"/>
        <w:gridCol w:w="2882"/>
      </w:tblGrid>
      <w:tr w:rsidR="00274BAC" w:rsidRPr="00C9238F" w14:paraId="6082419C" w14:textId="77777777" w:rsidTr="00274BAC">
        <w:tc>
          <w:tcPr>
            <w:tcW w:w="1628" w:type="pct"/>
            <w:vAlign w:val="bottom"/>
          </w:tcPr>
          <w:p w14:paraId="3A558395" w14:textId="77777777" w:rsidR="00274BAC" w:rsidRPr="00274BAC" w:rsidRDefault="00274BAC" w:rsidP="00C122EC">
            <w:pPr>
              <w:rPr>
                <w:sz w:val="16"/>
                <w:szCs w:val="16"/>
              </w:rPr>
            </w:pPr>
          </w:p>
          <w:p w14:paraId="7DA5ACEA" w14:textId="77777777" w:rsidR="00274BAC" w:rsidRPr="0037533D" w:rsidRDefault="00274BAC" w:rsidP="00C122EC">
            <w:r>
              <w:t>Signature of Witness</w:t>
            </w:r>
          </w:p>
        </w:tc>
        <w:tc>
          <w:tcPr>
            <w:tcW w:w="1587" w:type="pct"/>
            <w:tcBorders>
              <w:bottom w:val="single" w:sz="4" w:space="0" w:color="auto"/>
            </w:tcBorders>
            <w:vAlign w:val="bottom"/>
          </w:tcPr>
          <w:p w14:paraId="57E77947" w14:textId="77777777" w:rsidR="00274BAC" w:rsidRPr="00596568" w:rsidRDefault="00274BAC" w:rsidP="00C122EC"/>
        </w:tc>
        <w:tc>
          <w:tcPr>
            <w:tcW w:w="414" w:type="pct"/>
            <w:vAlign w:val="bottom"/>
          </w:tcPr>
          <w:p w14:paraId="662484C3" w14:textId="77777777" w:rsidR="00274BAC" w:rsidRPr="00846B76" w:rsidRDefault="00274BAC" w:rsidP="00C122EC">
            <w:r>
              <w:t>Date</w:t>
            </w:r>
          </w:p>
        </w:tc>
        <w:tc>
          <w:tcPr>
            <w:tcW w:w="1371" w:type="pct"/>
            <w:tcBorders>
              <w:bottom w:val="single" w:sz="4" w:space="0" w:color="auto"/>
            </w:tcBorders>
            <w:vAlign w:val="bottom"/>
          </w:tcPr>
          <w:p w14:paraId="2206233B" w14:textId="77777777" w:rsidR="00274BAC" w:rsidRPr="00596568" w:rsidRDefault="00274BAC" w:rsidP="00C122EC"/>
        </w:tc>
      </w:tr>
    </w:tbl>
    <w:p w14:paraId="4780AA41" w14:textId="77777777" w:rsidR="00274BAC" w:rsidRDefault="00274BAC" w:rsidP="00DC215A">
      <w:pPr>
        <w:ind w:left="90"/>
        <w:rPr>
          <w:b/>
          <w:bCs/>
          <w:i/>
          <w:iCs/>
          <w:w w:val="105"/>
        </w:rPr>
      </w:pPr>
    </w:p>
    <w:p w14:paraId="3FC1BF9E" w14:textId="77777777" w:rsidR="00274BAC" w:rsidRDefault="00274BAC" w:rsidP="00274BAC">
      <w:pPr>
        <w:ind w:left="90"/>
      </w:pPr>
      <w:r w:rsidRPr="00274BAC">
        <w:rPr>
          <w:b/>
          <w:bCs/>
          <w:w w:val="105"/>
        </w:rPr>
        <w:t>INVESTIGATORS STATEMENT:</w:t>
      </w:r>
      <w:r>
        <w:rPr>
          <w:w w:val="105"/>
        </w:rPr>
        <w:t xml:space="preserve"> I certify that I have explained to the above individual the nature and purpose of the study, the potential benefits and possible risks associated with continued participation in this research study. I have answered any questions that have been raised and have witnessed the above signature. I have explained the above to the volunteer on the date stated on this</w:t>
      </w:r>
      <w:r>
        <w:rPr>
          <w:spacing w:val="2"/>
          <w:w w:val="105"/>
        </w:rPr>
        <w:t xml:space="preserve"> </w:t>
      </w:r>
      <w:r>
        <w:rPr>
          <w:w w:val="105"/>
        </w:rPr>
        <w:t>addendum.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3"/>
        <w:gridCol w:w="3337"/>
        <w:gridCol w:w="870"/>
        <w:gridCol w:w="2882"/>
      </w:tblGrid>
      <w:tr w:rsidR="00274BAC" w:rsidRPr="00C9238F" w14:paraId="691FDFC5" w14:textId="77777777" w:rsidTr="00274BAC">
        <w:tc>
          <w:tcPr>
            <w:tcW w:w="1628" w:type="pct"/>
            <w:vAlign w:val="bottom"/>
          </w:tcPr>
          <w:p w14:paraId="7B51DDED" w14:textId="77777777" w:rsidR="00274BAC" w:rsidRDefault="00274BAC" w:rsidP="00C122EC"/>
          <w:p w14:paraId="0EBBC0B7" w14:textId="77777777" w:rsidR="00274BAC" w:rsidRPr="0037533D" w:rsidRDefault="00274BAC" w:rsidP="00C122EC">
            <w:r>
              <w:t>Signature of Investigator</w:t>
            </w:r>
          </w:p>
        </w:tc>
        <w:tc>
          <w:tcPr>
            <w:tcW w:w="1587" w:type="pct"/>
            <w:tcBorders>
              <w:bottom w:val="single" w:sz="4" w:space="0" w:color="auto"/>
            </w:tcBorders>
            <w:vAlign w:val="bottom"/>
          </w:tcPr>
          <w:p w14:paraId="53DCEA72" w14:textId="77777777" w:rsidR="00274BAC" w:rsidRPr="00596568" w:rsidRDefault="00274BAC" w:rsidP="00C122EC"/>
        </w:tc>
        <w:tc>
          <w:tcPr>
            <w:tcW w:w="414" w:type="pct"/>
            <w:vAlign w:val="bottom"/>
          </w:tcPr>
          <w:p w14:paraId="5D1AF992" w14:textId="77777777" w:rsidR="00274BAC" w:rsidRPr="00846B76" w:rsidRDefault="00274BAC" w:rsidP="00C122EC">
            <w:r>
              <w:t>Date</w:t>
            </w:r>
          </w:p>
        </w:tc>
        <w:tc>
          <w:tcPr>
            <w:tcW w:w="1371" w:type="pct"/>
            <w:tcBorders>
              <w:bottom w:val="single" w:sz="4" w:space="0" w:color="auto"/>
            </w:tcBorders>
            <w:vAlign w:val="bottom"/>
          </w:tcPr>
          <w:p w14:paraId="6EE52DED" w14:textId="77777777" w:rsidR="00274BAC" w:rsidRPr="00596568" w:rsidRDefault="00274BAC" w:rsidP="00C122EC"/>
        </w:tc>
      </w:tr>
    </w:tbl>
    <w:p w14:paraId="6B22D582" w14:textId="7A9E89DD" w:rsidR="00952CBC" w:rsidRPr="00952CBC" w:rsidRDefault="00952CBC" w:rsidP="00274BAC"/>
    <w:sectPr w:rsidR="00952CBC" w:rsidRPr="00952CBC" w:rsidSect="00103A9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65" w:right="1008" w:bottom="1080" w:left="720" w:header="27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4D8A1" w14:textId="77777777" w:rsidR="007322F1" w:rsidRDefault="007322F1" w:rsidP="00C9238F">
      <w:r>
        <w:separator/>
      </w:r>
    </w:p>
  </w:endnote>
  <w:endnote w:type="continuationSeparator" w:id="0">
    <w:p w14:paraId="40FB5C34" w14:textId="77777777" w:rsidR="007322F1" w:rsidRDefault="007322F1" w:rsidP="00C92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E705EA-AD1C-41A4-9A70-D2A7D48B8140}"/>
    <w:embedBold r:id="rId2" w:fontKey="{16916FF1-419E-4A37-93BA-83437EF25209}"/>
    <w:embedItalic r:id="rId3" w:fontKey="{F809B44D-658C-4745-88E6-37D30B5DF7BE}"/>
    <w:embedBoldItalic r:id="rId4" w:fontKey="{41EB8E15-EF87-4E9C-B129-6A0F154EAA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5E85307-5B17-4472-952E-8D29432E65D6}"/>
    <w:embedBold r:id="rId6" w:fontKey="{08A26A36-A3D7-4025-901B-3E480FC59A7B}"/>
    <w:embedItalic r:id="rId7" w:fontKey="{9F1EA084-B075-4379-9CF9-7F93B99CD8E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492367CE-41A1-412D-BCB3-F4D877368F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8FF27" w14:textId="77777777" w:rsidR="00274BAC" w:rsidRDefault="00274B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7585884C" w14:textId="77777777" w:rsidTr="00F822F4">
      <w:tc>
        <w:tcPr>
          <w:tcW w:w="4675" w:type="dxa"/>
          <w:vAlign w:val="center"/>
        </w:tcPr>
        <w:p w14:paraId="779E6D81" w14:textId="62132D84" w:rsidR="00003212" w:rsidRPr="00003212" w:rsidRDefault="00274BAC" w:rsidP="00003212">
          <w:pPr>
            <w:tabs>
              <w:tab w:val="center" w:pos="4680"/>
              <w:tab w:val="right" w:pos="9810"/>
            </w:tabs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Addendum </w:t>
          </w:r>
          <w:r w:rsidR="00952CBC">
            <w:rPr>
              <w:sz w:val="18"/>
              <w:szCs w:val="24"/>
            </w:rPr>
            <w:t>Consent Form</w:t>
          </w:r>
          <w:r w:rsidR="00D70577">
            <w:rPr>
              <w:sz w:val="18"/>
              <w:szCs w:val="24"/>
            </w:rPr>
            <w:t xml:space="preserve">, </w:t>
          </w:r>
          <w:r w:rsidR="009B529C">
            <w:rPr>
              <w:sz w:val="18"/>
              <w:szCs w:val="24"/>
            </w:rPr>
            <w:t>9-20-21</w:t>
          </w:r>
        </w:p>
      </w:tc>
      <w:tc>
        <w:tcPr>
          <w:tcW w:w="4675" w:type="dxa"/>
          <w:vAlign w:val="center"/>
        </w:tcPr>
        <w:p w14:paraId="13DBE24E" w14:textId="08F76A24" w:rsidR="00003212" w:rsidRPr="00D154DD" w:rsidRDefault="00F822F4" w:rsidP="00D154DD">
          <w:pPr>
            <w:tabs>
              <w:tab w:val="center" w:pos="4680"/>
              <w:tab w:val="right" w:pos="9810"/>
            </w:tabs>
            <w:rPr>
              <w:b/>
              <w:bCs/>
              <w:sz w:val="18"/>
              <w:szCs w:val="24"/>
            </w:rPr>
          </w:pPr>
          <w:r>
            <w:rPr>
              <w:b/>
              <w:bCs/>
              <w:noProof/>
              <w:sz w:val="18"/>
              <w:szCs w:val="24"/>
            </w:rPr>
            <w:br/>
          </w:r>
          <w:r w:rsidR="00D154DD" w:rsidRPr="00D154DD">
            <w:rPr>
              <w:b/>
              <w:bCs/>
              <w:noProof/>
              <w:sz w:val="18"/>
              <w:szCs w:val="24"/>
            </w:rPr>
            <w:t>Submit form via IRBNet. Forms submitted via email will not be reviewed. Send questions to irb@nsu.edu.</w:t>
          </w:r>
        </w:p>
      </w:tc>
    </w:tr>
  </w:tbl>
  <w:p w14:paraId="1ECAD422" w14:textId="77777777" w:rsidR="00576892" w:rsidRPr="00003212" w:rsidRDefault="00576892" w:rsidP="00F822F4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678B7" w14:textId="77777777" w:rsidR="00274BAC" w:rsidRDefault="00274B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A1CAE" w14:textId="77777777" w:rsidR="007322F1" w:rsidRDefault="007322F1" w:rsidP="00C9238F">
      <w:r>
        <w:separator/>
      </w:r>
    </w:p>
  </w:footnote>
  <w:footnote w:type="continuationSeparator" w:id="0">
    <w:p w14:paraId="40775BDE" w14:textId="77777777" w:rsidR="007322F1" w:rsidRDefault="007322F1" w:rsidP="00C92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E1EF" w14:textId="77777777" w:rsidR="00274BAC" w:rsidRDefault="00274B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30" w:type="dxa"/>
      <w:shd w:val="clear" w:color="auto" w:fill="007A53"/>
      <w:tblLook w:val="04A0" w:firstRow="1" w:lastRow="0" w:firstColumn="1" w:lastColumn="0" w:noHBand="0" w:noVBand="1"/>
    </w:tblPr>
    <w:tblGrid>
      <w:gridCol w:w="1536"/>
      <w:gridCol w:w="8994"/>
    </w:tblGrid>
    <w:tr w:rsidR="00E00322" w:rsidRPr="00576892" w14:paraId="253504BC" w14:textId="77777777" w:rsidTr="00AE4BE2">
      <w:trPr>
        <w:trHeight w:val="990"/>
      </w:trPr>
      <w:tc>
        <w:tcPr>
          <w:tcW w:w="1536" w:type="dxa"/>
          <w:shd w:val="clear" w:color="auto" w:fill="007A53"/>
          <w:vAlign w:val="center"/>
        </w:tcPr>
        <w:p w14:paraId="18529DCD" w14:textId="6FCFED41" w:rsidR="00576892" w:rsidRPr="00576892" w:rsidRDefault="00E00322" w:rsidP="00576892">
          <w:pPr>
            <w:tabs>
              <w:tab w:val="center" w:pos="4680"/>
              <w:tab w:val="right" w:pos="9360"/>
            </w:tabs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6CDC4FC" wp14:editId="01065F65">
                <wp:extent cx="836191" cy="641350"/>
                <wp:effectExtent l="0" t="0" r="2540" b="63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5395" cy="6484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94" w:type="dxa"/>
          <w:shd w:val="clear" w:color="auto" w:fill="007A53"/>
          <w:vAlign w:val="center"/>
        </w:tcPr>
        <w:p w14:paraId="79DD052E" w14:textId="52E8B3FC" w:rsidR="00576892" w:rsidRPr="00C160B2" w:rsidRDefault="00156E2C" w:rsidP="00596568">
          <w:pPr>
            <w:tabs>
              <w:tab w:val="center" w:pos="4680"/>
              <w:tab w:val="right" w:pos="9360"/>
            </w:tabs>
            <w:ind w:left="430"/>
            <w:jc w:val="center"/>
            <w:rPr>
              <w:rFonts w:ascii="Corbel" w:eastAsia="Calibri" w:hAnsi="Corbel" w:cs="Times New Roman"/>
              <w:b/>
              <w:noProof/>
              <w:color w:val="FFFFFF" w:themeColor="background1"/>
              <w:sz w:val="40"/>
              <w:szCs w:val="22"/>
            </w:rPr>
          </w:pPr>
          <w:r w:rsidRPr="00C160B2">
            <w:rPr>
              <w:rFonts w:ascii="Corbel" w:eastAsia="Calibri" w:hAnsi="Corbel" w:cs="Times New Roman"/>
              <w:b/>
              <w:noProof/>
              <w:color w:val="FFFFFF" w:themeColor="background1"/>
              <w:sz w:val="40"/>
              <w:szCs w:val="22"/>
            </w:rPr>
            <w:t>Institutional Review Board (IRB)</w:t>
          </w:r>
        </w:p>
        <w:p w14:paraId="347C722D" w14:textId="20A8305B" w:rsidR="00D70577" w:rsidRPr="00D70577" w:rsidRDefault="00274BAC" w:rsidP="00952CBC">
          <w:pPr>
            <w:tabs>
              <w:tab w:val="center" w:pos="4680"/>
              <w:tab w:val="right" w:pos="9360"/>
            </w:tabs>
            <w:ind w:firstLine="430"/>
            <w:jc w:val="center"/>
            <w:rPr>
              <w:rFonts w:ascii="Corbel" w:eastAsia="Calibri" w:hAnsi="Corbel" w:cs="Times New Roman"/>
              <w:bCs/>
              <w:noProof/>
              <w:color w:val="FFFFFF" w:themeColor="background1"/>
              <w:sz w:val="40"/>
              <w:szCs w:val="40"/>
            </w:rPr>
          </w:pPr>
          <w:r>
            <w:rPr>
              <w:rFonts w:ascii="Corbel" w:eastAsia="Calibri" w:hAnsi="Corbel" w:cs="Times New Roman"/>
              <w:bCs/>
              <w:noProof/>
              <w:color w:val="FFFFFF" w:themeColor="background1"/>
              <w:sz w:val="40"/>
              <w:szCs w:val="40"/>
            </w:rPr>
            <w:t xml:space="preserve">Addendum </w:t>
          </w:r>
          <w:r w:rsidR="00952CBC">
            <w:rPr>
              <w:rFonts w:ascii="Corbel" w:eastAsia="Calibri" w:hAnsi="Corbel" w:cs="Times New Roman"/>
              <w:bCs/>
              <w:noProof/>
              <w:color w:val="FFFFFF" w:themeColor="background1"/>
              <w:sz w:val="40"/>
              <w:szCs w:val="40"/>
            </w:rPr>
            <w:t>Consent Form</w:t>
          </w:r>
        </w:p>
      </w:tc>
    </w:tr>
  </w:tbl>
  <w:p w14:paraId="7E0378B5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39299" w14:textId="77777777" w:rsidR="00274BAC" w:rsidRDefault="00274B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322"/>
    <w:rsid w:val="00003212"/>
    <w:rsid w:val="00052382"/>
    <w:rsid w:val="00061D0A"/>
    <w:rsid w:val="0006568A"/>
    <w:rsid w:val="00065A07"/>
    <w:rsid w:val="00076F0F"/>
    <w:rsid w:val="00084253"/>
    <w:rsid w:val="000D1F49"/>
    <w:rsid w:val="00103A98"/>
    <w:rsid w:val="00156E2C"/>
    <w:rsid w:val="001727CA"/>
    <w:rsid w:val="00274BAC"/>
    <w:rsid w:val="002C56E6"/>
    <w:rsid w:val="002D3238"/>
    <w:rsid w:val="00361E11"/>
    <w:rsid w:val="0037533D"/>
    <w:rsid w:val="003F0847"/>
    <w:rsid w:val="0040090B"/>
    <w:rsid w:val="00445222"/>
    <w:rsid w:val="0046302A"/>
    <w:rsid w:val="00487D2D"/>
    <w:rsid w:val="004D5D62"/>
    <w:rsid w:val="004E5717"/>
    <w:rsid w:val="005112D0"/>
    <w:rsid w:val="00534384"/>
    <w:rsid w:val="00561D65"/>
    <w:rsid w:val="00576892"/>
    <w:rsid w:val="00577E06"/>
    <w:rsid w:val="00596568"/>
    <w:rsid w:val="005A3BF7"/>
    <w:rsid w:val="005F2035"/>
    <w:rsid w:val="005F7990"/>
    <w:rsid w:val="0063739C"/>
    <w:rsid w:val="00696B5D"/>
    <w:rsid w:val="006A20FE"/>
    <w:rsid w:val="006B3E46"/>
    <w:rsid w:val="007322F1"/>
    <w:rsid w:val="00744F82"/>
    <w:rsid w:val="00762B8D"/>
    <w:rsid w:val="00770F25"/>
    <w:rsid w:val="007A35A8"/>
    <w:rsid w:val="007B0A85"/>
    <w:rsid w:val="007C6A52"/>
    <w:rsid w:val="007E4B2D"/>
    <w:rsid w:val="0082043E"/>
    <w:rsid w:val="00897670"/>
    <w:rsid w:val="008B0E32"/>
    <w:rsid w:val="008D5CA1"/>
    <w:rsid w:val="008E203A"/>
    <w:rsid w:val="0091229C"/>
    <w:rsid w:val="00920221"/>
    <w:rsid w:val="00940E73"/>
    <w:rsid w:val="00952CBC"/>
    <w:rsid w:val="0098597D"/>
    <w:rsid w:val="009B4733"/>
    <w:rsid w:val="009B529C"/>
    <w:rsid w:val="009F619A"/>
    <w:rsid w:val="009F6DDE"/>
    <w:rsid w:val="00A1613A"/>
    <w:rsid w:val="00A370A8"/>
    <w:rsid w:val="00A5622A"/>
    <w:rsid w:val="00AE4BE2"/>
    <w:rsid w:val="00AF0973"/>
    <w:rsid w:val="00AF6BFE"/>
    <w:rsid w:val="00B242B3"/>
    <w:rsid w:val="00B50F34"/>
    <w:rsid w:val="00BD4753"/>
    <w:rsid w:val="00BD5CB1"/>
    <w:rsid w:val="00BE62EE"/>
    <w:rsid w:val="00C003BA"/>
    <w:rsid w:val="00C160B2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54DD"/>
    <w:rsid w:val="00D16163"/>
    <w:rsid w:val="00D70577"/>
    <w:rsid w:val="00DB3FAD"/>
    <w:rsid w:val="00DC215A"/>
    <w:rsid w:val="00E00322"/>
    <w:rsid w:val="00E61C09"/>
    <w:rsid w:val="00E669BA"/>
    <w:rsid w:val="00EB3B58"/>
    <w:rsid w:val="00EC7359"/>
    <w:rsid w:val="00EE3054"/>
    <w:rsid w:val="00EF47F1"/>
    <w:rsid w:val="00F00606"/>
    <w:rsid w:val="00F01256"/>
    <w:rsid w:val="00F30611"/>
    <w:rsid w:val="00F3405B"/>
    <w:rsid w:val="00F66FFC"/>
    <w:rsid w:val="00F822F4"/>
    <w:rsid w:val="00FC7475"/>
    <w:rsid w:val="00FD450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36F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952CB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952CBC"/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0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mebane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9FCBB6E622164786902BF65375430F" ma:contentTypeVersion="11" ma:contentTypeDescription="Create a new document." ma:contentTypeScope="" ma:versionID="4144168d181e4b74fe26481f21928fc6">
  <xsd:schema xmlns:xsd="http://www.w3.org/2001/XMLSchema" xmlns:xs="http://www.w3.org/2001/XMLSchema" xmlns:p="http://schemas.microsoft.com/office/2006/metadata/properties" xmlns:ns2="e3aff7c9-6504-47ac-b0e5-2ccaf0c13c91" xmlns:ns3="23371737-f199-46ee-ad6b-530fc65a9421" targetNamespace="http://schemas.microsoft.com/office/2006/metadata/properties" ma:root="true" ma:fieldsID="3ff8b858c464708640ef8db31db8690f" ns2:_="" ns3:_="">
    <xsd:import namespace="e3aff7c9-6504-47ac-b0e5-2ccaf0c13c91"/>
    <xsd:import namespace="23371737-f199-46ee-ad6b-530fc65a9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aff7c9-6504-47ac-b0e5-2ccaf0c13c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71737-f199-46ee-ad6b-530fc65a942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36F3A3-085B-485C-B737-3B8182785A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aff7c9-6504-47ac-b0e5-2ccaf0c13c91"/>
    <ds:schemaRef ds:uri="23371737-f199-46ee-ad6b-530fc65a9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2021-09-20T01:14:00Z</dcterms:created>
  <dcterms:modified xsi:type="dcterms:W3CDTF">2021-09-20T01:23:00Z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0x010100CD9FCBB6E622164786902BF65375430F</vt:lpwstr>
  </property>
</Properties>
</file>