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6B23C" w14:textId="77777777" w:rsidR="00952CBC" w:rsidRPr="00534384" w:rsidRDefault="00952CBC" w:rsidP="00534384">
      <w:pPr>
        <w:jc w:val="center"/>
        <w:rPr>
          <w:b/>
          <w:bCs/>
          <w:i/>
          <w:iCs/>
        </w:rPr>
      </w:pPr>
      <w:r w:rsidRPr="00534384">
        <w:rPr>
          <w:b/>
          <w:bCs/>
          <w:i/>
          <w:iCs/>
          <w:w w:val="105"/>
        </w:rPr>
        <w:t>Including required boilerplate statements</w:t>
      </w:r>
    </w:p>
    <w:p w14:paraId="09F08204" w14:textId="77777777" w:rsidR="00952CBC" w:rsidRDefault="00952CBC" w:rsidP="00534384">
      <w:pPr>
        <w:rPr>
          <w:sz w:val="24"/>
        </w:rPr>
      </w:pPr>
    </w:p>
    <w:p w14:paraId="6AB87B3D" w14:textId="059CA022" w:rsidR="00952CBC" w:rsidRPr="00534384" w:rsidRDefault="00952CBC" w:rsidP="00534384">
      <w:pPr>
        <w:rPr>
          <w:b/>
          <w:bCs/>
        </w:rPr>
      </w:pPr>
      <w:r w:rsidRPr="00534384">
        <w:rPr>
          <w:b/>
          <w:bCs/>
        </w:rPr>
        <w:t>SUBJECT CONSENT FORM</w:t>
      </w:r>
    </w:p>
    <w:p w14:paraId="64B7FB1C" w14:textId="77777777" w:rsidR="00534384" w:rsidRDefault="00534384" w:rsidP="00534384"/>
    <w:p w14:paraId="7AFDACCB" w14:textId="1CEF7F19" w:rsidR="00952CBC" w:rsidRDefault="00952CBC" w:rsidP="00534384">
      <w:r>
        <w:rPr>
          <w:w w:val="105"/>
        </w:rPr>
        <w:t>The attached is a "Model" Institutional Review Board Subject Consent Form that may be used as a "guideline</w:t>
      </w:r>
      <w:r w:rsidR="00534384">
        <w:rPr>
          <w:w w:val="105"/>
        </w:rPr>
        <w:t>”</w:t>
      </w:r>
      <w:r>
        <w:rPr>
          <w:w w:val="105"/>
        </w:rPr>
        <w:t xml:space="preserve"> for consent forms to be considered by the IRB. </w:t>
      </w:r>
      <w:r>
        <w:rPr>
          <w:w w:val="105"/>
          <w:sz w:val="25"/>
        </w:rPr>
        <w:t xml:space="preserve">It </w:t>
      </w:r>
      <w:r>
        <w:rPr>
          <w:w w:val="105"/>
        </w:rPr>
        <w:t>contains certain "boilerplate" statements that must be included in each consent form made by the principal investigator. Other portions depend upon the nature of the specific research. In each case, the subject should understand the reason for the research study, who is sponsoring the study, the nature or extent of any potential discomfort or adverse health effects as a result of participation, and the right to withdraw, or possibility of being withdrawn, from participation in the study at any time. The consent form should be written in "lay language" (6th to 8th grade reading level).</w:t>
      </w:r>
    </w:p>
    <w:p w14:paraId="70DAEE9D" w14:textId="77777777" w:rsidR="00952CBC" w:rsidRDefault="00952CBC" w:rsidP="00534384"/>
    <w:p w14:paraId="1A00FB71" w14:textId="2F30AE72" w:rsidR="00952CBC" w:rsidRPr="00534384" w:rsidRDefault="00952CBC" w:rsidP="00534384">
      <w:pPr>
        <w:rPr>
          <w:i/>
          <w:iCs/>
          <w:w w:val="105"/>
        </w:rPr>
      </w:pPr>
      <w:r w:rsidRPr="00534384">
        <w:rPr>
          <w:b/>
          <w:i/>
          <w:iCs/>
          <w:w w:val="105"/>
          <w:sz w:val="25"/>
        </w:rPr>
        <w:t>NOTE:</w:t>
      </w:r>
      <w:r w:rsidRPr="00534384">
        <w:rPr>
          <w:b/>
          <w:i/>
          <w:iCs/>
          <w:w w:val="105"/>
          <w:sz w:val="25"/>
        </w:rPr>
        <w:tab/>
      </w:r>
      <w:r w:rsidR="00534384" w:rsidRPr="00534384">
        <w:rPr>
          <w:b/>
          <w:i/>
          <w:iCs/>
          <w:w w:val="105"/>
          <w:sz w:val="25"/>
        </w:rPr>
        <w:t xml:space="preserve"> </w:t>
      </w:r>
      <w:r w:rsidRPr="00534384">
        <w:rPr>
          <w:i/>
          <w:iCs/>
          <w:w w:val="105"/>
          <w:position w:val="1"/>
        </w:rPr>
        <w:t>Consent</w:t>
      </w:r>
      <w:r w:rsidRPr="00534384">
        <w:rPr>
          <w:i/>
          <w:iCs/>
          <w:spacing w:val="-7"/>
          <w:w w:val="105"/>
          <w:position w:val="1"/>
        </w:rPr>
        <w:t xml:space="preserve"> </w:t>
      </w:r>
      <w:r w:rsidRPr="00534384">
        <w:rPr>
          <w:i/>
          <w:iCs/>
          <w:w w:val="105"/>
          <w:position w:val="1"/>
        </w:rPr>
        <w:t>forms</w:t>
      </w:r>
      <w:r w:rsidRPr="00534384">
        <w:rPr>
          <w:i/>
          <w:iCs/>
          <w:spacing w:val="-9"/>
          <w:w w:val="105"/>
          <w:position w:val="1"/>
        </w:rPr>
        <w:t xml:space="preserve"> </w:t>
      </w:r>
      <w:r w:rsidRPr="00534384">
        <w:rPr>
          <w:i/>
          <w:iCs/>
          <w:w w:val="105"/>
          <w:position w:val="1"/>
        </w:rPr>
        <w:t>must</w:t>
      </w:r>
      <w:r w:rsidRPr="00534384">
        <w:rPr>
          <w:i/>
          <w:iCs/>
          <w:spacing w:val="-5"/>
          <w:w w:val="105"/>
          <w:position w:val="1"/>
        </w:rPr>
        <w:t xml:space="preserve"> </w:t>
      </w:r>
      <w:r w:rsidRPr="00534384">
        <w:rPr>
          <w:i/>
          <w:iCs/>
          <w:w w:val="105"/>
          <w:position w:val="1"/>
        </w:rPr>
        <w:t>be</w:t>
      </w:r>
      <w:r w:rsidRPr="00534384">
        <w:rPr>
          <w:i/>
          <w:iCs/>
          <w:spacing w:val="-11"/>
          <w:w w:val="105"/>
          <w:position w:val="1"/>
        </w:rPr>
        <w:t xml:space="preserve"> </w:t>
      </w:r>
      <w:r w:rsidRPr="00534384">
        <w:rPr>
          <w:i/>
          <w:iCs/>
          <w:w w:val="105"/>
          <w:position w:val="1"/>
        </w:rPr>
        <w:t>uniformly</w:t>
      </w:r>
      <w:r w:rsidRPr="00534384">
        <w:rPr>
          <w:i/>
          <w:iCs/>
          <w:spacing w:val="1"/>
          <w:w w:val="105"/>
          <w:position w:val="1"/>
        </w:rPr>
        <w:t xml:space="preserve"> </w:t>
      </w:r>
      <w:r w:rsidRPr="00534384">
        <w:rPr>
          <w:i/>
          <w:iCs/>
          <w:w w:val="105"/>
          <w:position w:val="1"/>
        </w:rPr>
        <w:t>typed</w:t>
      </w:r>
      <w:r w:rsidRPr="00534384">
        <w:rPr>
          <w:i/>
          <w:iCs/>
          <w:spacing w:val="-7"/>
          <w:w w:val="105"/>
          <w:position w:val="1"/>
        </w:rPr>
        <w:t xml:space="preserve"> </w:t>
      </w:r>
      <w:r w:rsidRPr="00534384">
        <w:rPr>
          <w:i/>
          <w:iCs/>
          <w:w w:val="105"/>
          <w:position w:val="1"/>
        </w:rPr>
        <w:t>and</w:t>
      </w:r>
      <w:r w:rsidRPr="00534384">
        <w:rPr>
          <w:i/>
          <w:iCs/>
          <w:spacing w:val="-14"/>
          <w:w w:val="105"/>
          <w:position w:val="1"/>
        </w:rPr>
        <w:t xml:space="preserve"> </w:t>
      </w:r>
      <w:r w:rsidRPr="00534384">
        <w:rPr>
          <w:i/>
          <w:iCs/>
          <w:w w:val="105"/>
          <w:position w:val="1"/>
        </w:rPr>
        <w:t>customized</w:t>
      </w:r>
      <w:r w:rsidRPr="00534384">
        <w:rPr>
          <w:i/>
          <w:iCs/>
          <w:spacing w:val="3"/>
          <w:w w:val="105"/>
          <w:position w:val="1"/>
        </w:rPr>
        <w:t xml:space="preserve"> </w:t>
      </w:r>
      <w:r w:rsidRPr="00534384">
        <w:rPr>
          <w:i/>
          <w:iCs/>
          <w:w w:val="105"/>
          <w:position w:val="1"/>
        </w:rPr>
        <w:t>to</w:t>
      </w:r>
      <w:r w:rsidRPr="00534384">
        <w:rPr>
          <w:i/>
          <w:iCs/>
          <w:spacing w:val="-1"/>
          <w:w w:val="105"/>
          <w:position w:val="1"/>
        </w:rPr>
        <w:t xml:space="preserve"> </w:t>
      </w:r>
      <w:r w:rsidRPr="00534384">
        <w:rPr>
          <w:i/>
          <w:iCs/>
          <w:w w:val="105"/>
          <w:position w:val="1"/>
        </w:rPr>
        <w:t>the</w:t>
      </w:r>
      <w:r w:rsidRPr="00534384">
        <w:rPr>
          <w:i/>
          <w:iCs/>
          <w:spacing w:val="-12"/>
          <w:w w:val="105"/>
          <w:position w:val="1"/>
        </w:rPr>
        <w:t xml:space="preserve"> </w:t>
      </w:r>
      <w:r w:rsidRPr="00534384">
        <w:rPr>
          <w:i/>
          <w:iCs/>
          <w:w w:val="105"/>
          <w:position w:val="1"/>
        </w:rPr>
        <w:t>NSU</w:t>
      </w:r>
      <w:r w:rsidRPr="00534384">
        <w:rPr>
          <w:i/>
          <w:iCs/>
          <w:spacing w:val="-7"/>
          <w:w w:val="105"/>
          <w:position w:val="1"/>
        </w:rPr>
        <w:t xml:space="preserve"> </w:t>
      </w:r>
      <w:r w:rsidRPr="00534384">
        <w:rPr>
          <w:i/>
          <w:iCs/>
          <w:w w:val="105"/>
          <w:position w:val="1"/>
        </w:rPr>
        <w:t xml:space="preserve">standards </w:t>
      </w:r>
      <w:r w:rsidRPr="00534384">
        <w:rPr>
          <w:i/>
          <w:iCs/>
          <w:w w:val="105"/>
        </w:rPr>
        <w:t>outlined in this Model Consent Form. Each section must be clearly subtitled (Exclusionary Criteria, Risks, etc.) and pages numbered (page 1 of 4,</w:t>
      </w:r>
      <w:r w:rsidRPr="00534384">
        <w:rPr>
          <w:i/>
          <w:iCs/>
          <w:spacing w:val="-19"/>
          <w:w w:val="105"/>
        </w:rPr>
        <w:t xml:space="preserve"> </w:t>
      </w:r>
      <w:r w:rsidRPr="00534384">
        <w:rPr>
          <w:i/>
          <w:iCs/>
          <w:w w:val="105"/>
        </w:rPr>
        <w:t>etc.).</w:t>
      </w:r>
    </w:p>
    <w:p w14:paraId="7E1F8571" w14:textId="77777777" w:rsidR="00534384" w:rsidRDefault="00534384" w:rsidP="00534384"/>
    <w:p w14:paraId="32BAE203" w14:textId="77777777" w:rsidR="00952CBC" w:rsidRPr="00534384" w:rsidRDefault="00952CBC" w:rsidP="00534384">
      <w:pPr>
        <w:rPr>
          <w:b/>
          <w:bCs/>
        </w:rPr>
      </w:pPr>
      <w:r w:rsidRPr="00534384">
        <w:rPr>
          <w:b/>
          <w:bCs/>
          <w:w w:val="105"/>
        </w:rPr>
        <w:t xml:space="preserve">Standard forms from a sponsor </w:t>
      </w:r>
      <w:r w:rsidRPr="00534384">
        <w:rPr>
          <w:b/>
          <w:bCs/>
          <w:w w:val="105"/>
          <w:u w:val="single"/>
        </w:rPr>
        <w:t>will not</w:t>
      </w:r>
      <w:r w:rsidRPr="00534384">
        <w:rPr>
          <w:b/>
          <w:bCs/>
          <w:w w:val="105"/>
        </w:rPr>
        <w:t xml:space="preserve"> be accepted for review.</w:t>
      </w:r>
    </w:p>
    <w:p w14:paraId="467D5D43" w14:textId="77777777" w:rsidR="00952CBC" w:rsidRDefault="00952CBC" w:rsidP="00534384">
      <w:pPr>
        <w:rPr>
          <w:b/>
          <w:sz w:val="25"/>
        </w:rPr>
      </w:pPr>
    </w:p>
    <w:p w14:paraId="526FBAD1" w14:textId="77777777" w:rsidR="00952CBC" w:rsidRDefault="00952CBC" w:rsidP="00534384">
      <w:r>
        <w:rPr>
          <w:w w:val="105"/>
        </w:rPr>
        <w:t xml:space="preserve">Boilerplate statements are in </w:t>
      </w:r>
      <w:r>
        <w:rPr>
          <w:b/>
          <w:w w:val="105"/>
        </w:rPr>
        <w:t xml:space="preserve">bold </w:t>
      </w:r>
      <w:r>
        <w:rPr>
          <w:w w:val="105"/>
        </w:rPr>
        <w:t xml:space="preserve">and </w:t>
      </w:r>
      <w:r w:rsidRPr="00534384">
        <w:rPr>
          <w:b/>
          <w:bCs/>
          <w:w w:val="105"/>
        </w:rPr>
        <w:t>must be included in the Subject Consent Form</w:t>
      </w:r>
      <w:r>
        <w:rPr>
          <w:w w:val="105"/>
        </w:rPr>
        <w:t>. Statements that are in italics and/or in brackets [] should be adapted to the individual needs of a particular protocol.</w:t>
      </w:r>
    </w:p>
    <w:p w14:paraId="235EB7D9" w14:textId="77777777" w:rsidR="00952CBC" w:rsidRDefault="00952CBC" w:rsidP="00534384">
      <w:pPr>
        <w:rPr>
          <w:sz w:val="22"/>
        </w:rPr>
      </w:pPr>
    </w:p>
    <w:p w14:paraId="03BFC419" w14:textId="6DDB3078" w:rsidR="00952CBC" w:rsidRPr="00534384" w:rsidRDefault="00952CBC" w:rsidP="00534384">
      <w:pPr>
        <w:rPr>
          <w:b/>
          <w:bCs/>
        </w:rPr>
      </w:pPr>
      <w:r w:rsidRPr="00534384">
        <w:rPr>
          <w:b/>
          <w:bCs/>
        </w:rPr>
        <w:t>DISCLAIMER</w:t>
      </w:r>
    </w:p>
    <w:p w14:paraId="6ED29266" w14:textId="77777777" w:rsidR="00952CBC" w:rsidRDefault="00952CBC" w:rsidP="00534384">
      <w:pPr>
        <w:rPr>
          <w:b/>
          <w:sz w:val="25"/>
        </w:rPr>
      </w:pPr>
    </w:p>
    <w:p w14:paraId="1F475069" w14:textId="77777777" w:rsidR="00952CBC" w:rsidRDefault="00952CBC" w:rsidP="00534384">
      <w:r>
        <w:rPr>
          <w:w w:val="105"/>
        </w:rPr>
        <w:t>Because of the changing guidelines from the OPRR, FDA, and other federal agencies, adherence to this model Subject Consent Form does not guarantee IRB acceptance without further modification.</w:t>
      </w:r>
    </w:p>
    <w:p w14:paraId="0DE4A1A4" w14:textId="77777777" w:rsidR="00952CBC" w:rsidRDefault="00952CBC" w:rsidP="00534384"/>
    <w:p w14:paraId="1719CDB9" w14:textId="0CDF5C24" w:rsidR="00952CBC" w:rsidRPr="00534384" w:rsidRDefault="00952CBC" w:rsidP="00534384">
      <w:pPr>
        <w:rPr>
          <w:b/>
          <w:bCs/>
        </w:rPr>
      </w:pPr>
      <w:r w:rsidRPr="00534384">
        <w:rPr>
          <w:b/>
          <w:bCs/>
        </w:rPr>
        <w:t>EXPERIMENTAL PROTOCOL</w:t>
      </w:r>
    </w:p>
    <w:p w14:paraId="53F5EE13" w14:textId="77777777" w:rsidR="00952CBC" w:rsidRPr="00534384" w:rsidRDefault="00952CBC" w:rsidP="00534384">
      <w:pPr>
        <w:rPr>
          <w:b/>
          <w:bCs/>
          <w:sz w:val="25"/>
        </w:rPr>
      </w:pPr>
    </w:p>
    <w:p w14:paraId="1CBB2DC4" w14:textId="77777777" w:rsidR="00952CBC" w:rsidRDefault="00952CBC" w:rsidP="00534384">
      <w:r>
        <w:rPr>
          <w:w w:val="105"/>
        </w:rPr>
        <w:t>In</w:t>
      </w:r>
      <w:r>
        <w:rPr>
          <w:spacing w:val="-15"/>
          <w:w w:val="105"/>
        </w:rPr>
        <w:t xml:space="preserve"> </w:t>
      </w:r>
      <w:r>
        <w:rPr>
          <w:w w:val="105"/>
        </w:rPr>
        <w:t>addition</w:t>
      </w:r>
      <w:r>
        <w:rPr>
          <w:spacing w:val="-2"/>
          <w:w w:val="105"/>
        </w:rPr>
        <w:t xml:space="preserve"> </w:t>
      </w:r>
      <w:r>
        <w:rPr>
          <w:w w:val="105"/>
        </w:rPr>
        <w:t>to</w:t>
      </w:r>
      <w:r>
        <w:rPr>
          <w:spacing w:val="-3"/>
          <w:w w:val="105"/>
        </w:rPr>
        <w:t xml:space="preserve"> </w:t>
      </w:r>
      <w:r>
        <w:rPr>
          <w:w w:val="105"/>
        </w:rPr>
        <w:t>the</w:t>
      </w:r>
      <w:r>
        <w:rPr>
          <w:spacing w:val="-15"/>
          <w:w w:val="105"/>
        </w:rPr>
        <w:t xml:space="preserve"> </w:t>
      </w:r>
      <w:r>
        <w:rPr>
          <w:w w:val="105"/>
        </w:rPr>
        <w:t>subject consent</w:t>
      </w:r>
      <w:r>
        <w:rPr>
          <w:spacing w:val="1"/>
          <w:w w:val="105"/>
        </w:rPr>
        <w:t xml:space="preserve"> </w:t>
      </w:r>
      <w:r>
        <w:rPr>
          <w:w w:val="105"/>
        </w:rPr>
        <w:t>form,</w:t>
      </w:r>
      <w:r>
        <w:rPr>
          <w:spacing w:val="-4"/>
          <w:w w:val="105"/>
        </w:rPr>
        <w:t xml:space="preserve"> </w:t>
      </w:r>
      <w:r>
        <w:rPr>
          <w:w w:val="105"/>
        </w:rPr>
        <w:t>IRB</w:t>
      </w:r>
      <w:r>
        <w:rPr>
          <w:spacing w:val="-17"/>
          <w:w w:val="105"/>
        </w:rPr>
        <w:t xml:space="preserve"> </w:t>
      </w:r>
      <w:r>
        <w:rPr>
          <w:w w:val="105"/>
        </w:rPr>
        <w:t>approval</w:t>
      </w:r>
      <w:r>
        <w:rPr>
          <w:spacing w:val="4"/>
          <w:w w:val="105"/>
        </w:rPr>
        <w:t xml:space="preserve"> </w:t>
      </w:r>
      <w:r>
        <w:rPr>
          <w:w w:val="105"/>
        </w:rPr>
        <w:t>also</w:t>
      </w:r>
      <w:r>
        <w:rPr>
          <w:spacing w:val="-12"/>
          <w:w w:val="105"/>
        </w:rPr>
        <w:t xml:space="preserve"> </w:t>
      </w:r>
      <w:r>
        <w:rPr>
          <w:w w:val="105"/>
        </w:rPr>
        <w:t>depends</w:t>
      </w:r>
      <w:r>
        <w:rPr>
          <w:spacing w:val="4"/>
          <w:w w:val="105"/>
        </w:rPr>
        <w:t xml:space="preserve"> </w:t>
      </w:r>
      <w:r>
        <w:rPr>
          <w:w w:val="105"/>
        </w:rPr>
        <w:t>upon</w:t>
      </w:r>
      <w:r>
        <w:rPr>
          <w:spacing w:val="-4"/>
          <w:w w:val="105"/>
        </w:rPr>
        <w:t xml:space="preserve"> </w:t>
      </w:r>
      <w:r>
        <w:rPr>
          <w:w w:val="105"/>
        </w:rPr>
        <w:t>the</w:t>
      </w:r>
      <w:r>
        <w:rPr>
          <w:spacing w:val="-9"/>
          <w:w w:val="105"/>
        </w:rPr>
        <w:t xml:space="preserve"> </w:t>
      </w:r>
      <w:r>
        <w:rPr>
          <w:w w:val="105"/>
        </w:rPr>
        <w:t>submission</w:t>
      </w:r>
      <w:r>
        <w:rPr>
          <w:spacing w:val="6"/>
          <w:w w:val="105"/>
        </w:rPr>
        <w:t xml:space="preserve"> </w:t>
      </w:r>
      <w:r>
        <w:rPr>
          <w:w w:val="105"/>
        </w:rPr>
        <w:t>of</w:t>
      </w:r>
      <w:r>
        <w:rPr>
          <w:spacing w:val="-11"/>
          <w:w w:val="105"/>
        </w:rPr>
        <w:t xml:space="preserve"> </w:t>
      </w:r>
      <w:r>
        <w:rPr>
          <w:w w:val="105"/>
        </w:rPr>
        <w:t>a clear, well documented experimental protocol to assist the IRB in deciding if the risks and benefits are acceptable in relation to scientific</w:t>
      </w:r>
      <w:r>
        <w:rPr>
          <w:spacing w:val="8"/>
          <w:w w:val="105"/>
        </w:rPr>
        <w:t xml:space="preserve"> </w:t>
      </w:r>
      <w:r>
        <w:rPr>
          <w:w w:val="105"/>
        </w:rPr>
        <w:t>merit.</w:t>
      </w:r>
    </w:p>
    <w:p w14:paraId="53D76A08" w14:textId="77777777" w:rsidR="00952CBC" w:rsidRDefault="00952CBC" w:rsidP="00534384">
      <w:pPr>
        <w:rPr>
          <w:sz w:val="24"/>
        </w:rPr>
      </w:pPr>
    </w:p>
    <w:p w14:paraId="0A0B86BB" w14:textId="7841C72E" w:rsidR="00952CBC" w:rsidRDefault="00952CBC" w:rsidP="00534384">
      <w:r>
        <w:rPr>
          <w:w w:val="105"/>
        </w:rPr>
        <w:t>Questions</w:t>
      </w:r>
      <w:r>
        <w:rPr>
          <w:spacing w:val="2"/>
          <w:w w:val="105"/>
        </w:rPr>
        <w:t xml:space="preserve"> </w:t>
      </w:r>
      <w:r>
        <w:rPr>
          <w:w w:val="105"/>
        </w:rPr>
        <w:t>regarding</w:t>
      </w:r>
      <w:r>
        <w:rPr>
          <w:spacing w:val="-1"/>
          <w:w w:val="105"/>
        </w:rPr>
        <w:t xml:space="preserve"> </w:t>
      </w:r>
      <w:r>
        <w:rPr>
          <w:w w:val="105"/>
        </w:rPr>
        <w:t>the</w:t>
      </w:r>
      <w:r>
        <w:rPr>
          <w:spacing w:val="-12"/>
          <w:w w:val="105"/>
        </w:rPr>
        <w:t xml:space="preserve"> </w:t>
      </w:r>
      <w:r>
        <w:rPr>
          <w:w w:val="105"/>
        </w:rPr>
        <w:t>Institutional</w:t>
      </w:r>
      <w:r>
        <w:rPr>
          <w:spacing w:val="2"/>
          <w:w w:val="105"/>
        </w:rPr>
        <w:t xml:space="preserve"> </w:t>
      </w:r>
      <w:r>
        <w:rPr>
          <w:w w:val="105"/>
        </w:rPr>
        <w:t>Review</w:t>
      </w:r>
      <w:r>
        <w:rPr>
          <w:spacing w:val="-14"/>
          <w:w w:val="105"/>
        </w:rPr>
        <w:t xml:space="preserve"> </w:t>
      </w:r>
      <w:r>
        <w:rPr>
          <w:w w:val="105"/>
        </w:rPr>
        <w:t>Board</w:t>
      </w:r>
      <w:r>
        <w:rPr>
          <w:spacing w:val="-11"/>
          <w:w w:val="105"/>
        </w:rPr>
        <w:t xml:space="preserve"> </w:t>
      </w:r>
      <w:r>
        <w:rPr>
          <w:w w:val="105"/>
        </w:rPr>
        <w:t>should</w:t>
      </w:r>
      <w:r>
        <w:rPr>
          <w:spacing w:val="-1"/>
          <w:w w:val="105"/>
        </w:rPr>
        <w:t xml:space="preserve"> </w:t>
      </w:r>
      <w:r>
        <w:rPr>
          <w:w w:val="105"/>
        </w:rPr>
        <w:t>be</w:t>
      </w:r>
      <w:r>
        <w:rPr>
          <w:spacing w:val="-8"/>
          <w:w w:val="105"/>
        </w:rPr>
        <w:t xml:space="preserve"> </w:t>
      </w:r>
      <w:r>
        <w:rPr>
          <w:w w:val="105"/>
        </w:rPr>
        <w:t>directed</w:t>
      </w:r>
      <w:r>
        <w:rPr>
          <w:spacing w:val="-2"/>
          <w:w w:val="105"/>
        </w:rPr>
        <w:t xml:space="preserve"> </w:t>
      </w:r>
      <w:r>
        <w:rPr>
          <w:w w:val="105"/>
        </w:rPr>
        <w:t>to</w:t>
      </w:r>
      <w:r>
        <w:rPr>
          <w:spacing w:val="-12"/>
          <w:w w:val="105"/>
        </w:rPr>
        <w:t xml:space="preserve"> </w:t>
      </w:r>
      <w:r w:rsidR="00534384">
        <w:rPr>
          <w:w w:val="105"/>
        </w:rPr>
        <w:t>irb@nsu.edu.</w:t>
      </w:r>
    </w:p>
    <w:p w14:paraId="2F948B15" w14:textId="773C74E5" w:rsidR="00952CBC" w:rsidRDefault="00952CBC" w:rsidP="00534384">
      <w:r>
        <w:br w:type="page"/>
      </w:r>
    </w:p>
    <w:p w14:paraId="655D6189" w14:textId="0E0EA8DD" w:rsidR="00C9238F" w:rsidRPr="00534384" w:rsidRDefault="00534384" w:rsidP="00534384">
      <w:pPr>
        <w:jc w:val="center"/>
        <w:rPr>
          <w:b/>
          <w:bCs/>
        </w:rPr>
      </w:pPr>
      <w:r w:rsidRPr="00534384">
        <w:rPr>
          <w:b/>
          <w:bCs/>
        </w:rPr>
        <w:lastRenderedPageBreak/>
        <w:t>SUBJECT CONSENT FORM (sample)</w:t>
      </w:r>
    </w:p>
    <w:p w14:paraId="682B5038" w14:textId="60B16B2E" w:rsidR="00952CBC" w:rsidRPr="00534384" w:rsidRDefault="00952CBC" w:rsidP="00534384">
      <w:pPr>
        <w:rPr>
          <w:b/>
          <w:bCs/>
        </w:rPr>
      </w:pPr>
    </w:p>
    <w:p w14:paraId="415A0EE9" w14:textId="77777777" w:rsidR="00952CBC" w:rsidRDefault="00952CBC" w:rsidP="00534384">
      <w:pPr>
        <w:jc w:val="center"/>
      </w:pPr>
      <w:r>
        <w:rPr>
          <w:w w:val="105"/>
        </w:rPr>
        <w:t>"Descriptive Title for the Protocol"</w:t>
      </w:r>
    </w:p>
    <w:p w14:paraId="36FACB20" w14:textId="77777777" w:rsidR="00952CBC" w:rsidRDefault="00952CBC" w:rsidP="00534384">
      <w:pPr>
        <w:rPr>
          <w:sz w:val="25"/>
        </w:rPr>
      </w:pPr>
    </w:p>
    <w:p w14:paraId="4E4F533B" w14:textId="77777777" w:rsidR="00952CBC" w:rsidRDefault="00952CBC" w:rsidP="00534384">
      <w:r>
        <w:rPr>
          <w:b/>
          <w:w w:val="105"/>
        </w:rPr>
        <w:t xml:space="preserve">INVESTIGATORS: </w:t>
      </w:r>
      <w:r>
        <w:rPr>
          <w:w w:val="105"/>
        </w:rPr>
        <w:t>List of all investigators who will be involved in the research protocol.</w:t>
      </w:r>
    </w:p>
    <w:p w14:paraId="5438D8A5" w14:textId="77777777" w:rsidR="00952CBC" w:rsidRDefault="00952CBC" w:rsidP="00534384">
      <w:pPr>
        <w:rPr>
          <w:sz w:val="25"/>
        </w:rPr>
      </w:pPr>
    </w:p>
    <w:p w14:paraId="23DC2675" w14:textId="77777777" w:rsidR="00952CBC" w:rsidRDefault="00952CBC" w:rsidP="00534384">
      <w:r>
        <w:rPr>
          <w:b/>
          <w:w w:val="105"/>
        </w:rPr>
        <w:t xml:space="preserve">SPONSOR: </w:t>
      </w:r>
      <w:r>
        <w:rPr>
          <w:w w:val="105"/>
        </w:rPr>
        <w:t>Indicate source of funding for the</w:t>
      </w:r>
      <w:r>
        <w:rPr>
          <w:spacing w:val="56"/>
          <w:w w:val="105"/>
        </w:rPr>
        <w:t xml:space="preserve"> </w:t>
      </w:r>
      <w:r>
        <w:rPr>
          <w:w w:val="105"/>
        </w:rPr>
        <w:t>project.</w:t>
      </w:r>
    </w:p>
    <w:p w14:paraId="4FBC1B4A" w14:textId="77777777" w:rsidR="00952CBC" w:rsidRDefault="00952CBC" w:rsidP="00534384">
      <w:pPr>
        <w:rPr>
          <w:sz w:val="24"/>
        </w:rPr>
      </w:pPr>
    </w:p>
    <w:p w14:paraId="7E6FB5FA" w14:textId="6370E7D8" w:rsidR="00952CBC" w:rsidRPr="00534384" w:rsidRDefault="00952CBC" w:rsidP="00534384">
      <w:pPr>
        <w:rPr>
          <w:b/>
          <w:bCs/>
        </w:rPr>
      </w:pPr>
      <w:r w:rsidRPr="00534384">
        <w:rPr>
          <w:b/>
          <w:bCs/>
          <w:w w:val="105"/>
        </w:rPr>
        <w:t>DESCRIPTION</w:t>
      </w:r>
    </w:p>
    <w:p w14:paraId="1EA53EB2" w14:textId="77777777" w:rsidR="00952CBC" w:rsidRDefault="00952CBC" w:rsidP="00534384">
      <w:pPr>
        <w:rPr>
          <w:b/>
          <w:sz w:val="27"/>
        </w:rPr>
      </w:pPr>
    </w:p>
    <w:p w14:paraId="4462E457" w14:textId="77777777" w:rsidR="00952CBC" w:rsidRDefault="00952CBC" w:rsidP="00534384">
      <w:r>
        <w:rPr>
          <w:w w:val="105"/>
        </w:rPr>
        <w:t xml:space="preserve">This section should include a full but brief description in lay terms of the research study to be performed. The description must specifically state the subject is being asked to </w:t>
      </w:r>
      <w:r>
        <w:rPr>
          <w:b/>
          <w:w w:val="105"/>
        </w:rPr>
        <w:t xml:space="preserve">participate in a research project. </w:t>
      </w:r>
      <w:r>
        <w:rPr>
          <w:w w:val="105"/>
        </w:rPr>
        <w:t xml:space="preserve">It should address why the subject is being asked to participate, what will be expected from the test subject as a result of participation (e.g., lift 40 pound for 50 minutes three time a week), and how long the subject will be expected to participate. This, and other sections must be written using the first-person pronoun "I", "Me", "My", or "We" (as opposed to "You", "Your", etc.). </w:t>
      </w:r>
      <w:r>
        <w:rPr>
          <w:rFonts w:ascii="Arial"/>
          <w:w w:val="105"/>
          <w:sz w:val="24"/>
        </w:rPr>
        <w:t xml:space="preserve">If </w:t>
      </w:r>
      <w:r>
        <w:rPr>
          <w:w w:val="105"/>
        </w:rPr>
        <w:t>the research will involve minors, there should be a statement at the opening that "I" refers to "my child". Other references to "I" being "my child" will then not be necessary</w:t>
      </w:r>
    </w:p>
    <w:p w14:paraId="20DEC7DB" w14:textId="77777777" w:rsidR="00952CBC" w:rsidRDefault="00952CBC" w:rsidP="00534384"/>
    <w:p w14:paraId="1DA5E5C4" w14:textId="7D7B4732" w:rsidR="00952CBC" w:rsidRPr="00534384" w:rsidRDefault="00952CBC" w:rsidP="00534384">
      <w:pPr>
        <w:rPr>
          <w:b/>
          <w:bCs/>
        </w:rPr>
      </w:pPr>
      <w:r w:rsidRPr="00534384">
        <w:rPr>
          <w:b/>
          <w:bCs/>
          <w:w w:val="105"/>
        </w:rPr>
        <w:t>EXCLUSIONARY CRITERIA</w:t>
      </w:r>
    </w:p>
    <w:p w14:paraId="006C5571" w14:textId="77777777" w:rsidR="00952CBC" w:rsidRDefault="00952CBC" w:rsidP="00534384">
      <w:pPr>
        <w:rPr>
          <w:b/>
          <w:sz w:val="26"/>
        </w:rPr>
      </w:pPr>
    </w:p>
    <w:p w14:paraId="57167D3B" w14:textId="77777777" w:rsidR="00952CBC" w:rsidRDefault="00952CBC" w:rsidP="00534384">
      <w:r>
        <w:rPr>
          <w:w w:val="105"/>
        </w:rPr>
        <w:t>This section should address preexisting conditions, or other factors, that would preclude the participation of the individual in the study. List only the conditions subjects would be expected to know about themselves. Examples are drug or alcohol abuse, depression, etc.</w:t>
      </w:r>
    </w:p>
    <w:p w14:paraId="14CF2E95" w14:textId="77777777" w:rsidR="00952CBC" w:rsidRDefault="00952CBC" w:rsidP="00534384"/>
    <w:p w14:paraId="6B3AC984" w14:textId="77777777" w:rsidR="00952CBC" w:rsidRDefault="00952CBC" w:rsidP="00534384">
      <w:r>
        <w:rPr>
          <w:rFonts w:ascii="Arial" w:hAnsi="Arial"/>
          <w:w w:val="105"/>
          <w:sz w:val="24"/>
        </w:rPr>
        <w:t xml:space="preserve">If </w:t>
      </w:r>
      <w:r>
        <w:rPr>
          <w:w w:val="105"/>
        </w:rPr>
        <w:t xml:space="preserve">pregnancy is an exclusionary criteria or a risk, investigators should request that </w:t>
      </w:r>
      <w:r>
        <w:rPr>
          <w:spacing w:val="-7"/>
          <w:w w:val="105"/>
        </w:rPr>
        <w:t xml:space="preserve">subjects· </w:t>
      </w:r>
      <w:r>
        <w:rPr>
          <w:w w:val="105"/>
        </w:rPr>
        <w:t>employ</w:t>
      </w:r>
      <w:r>
        <w:rPr>
          <w:spacing w:val="-2"/>
          <w:w w:val="105"/>
        </w:rPr>
        <w:t xml:space="preserve"> </w:t>
      </w:r>
      <w:r>
        <w:rPr>
          <w:w w:val="105"/>
        </w:rPr>
        <w:t>acceptable</w:t>
      </w:r>
      <w:r>
        <w:rPr>
          <w:spacing w:val="-3"/>
          <w:w w:val="105"/>
        </w:rPr>
        <w:t xml:space="preserve"> </w:t>
      </w:r>
      <w:r>
        <w:rPr>
          <w:w w:val="105"/>
        </w:rPr>
        <w:t>methods</w:t>
      </w:r>
      <w:r>
        <w:rPr>
          <w:spacing w:val="-12"/>
          <w:w w:val="105"/>
        </w:rPr>
        <w:t xml:space="preserve"> </w:t>
      </w:r>
      <w:r>
        <w:rPr>
          <w:w w:val="105"/>
        </w:rPr>
        <w:t>of</w:t>
      </w:r>
      <w:r>
        <w:rPr>
          <w:spacing w:val="-10"/>
          <w:w w:val="105"/>
        </w:rPr>
        <w:t xml:space="preserve"> </w:t>
      </w:r>
      <w:r>
        <w:rPr>
          <w:w w:val="105"/>
        </w:rPr>
        <w:t>birth</w:t>
      </w:r>
      <w:r>
        <w:rPr>
          <w:spacing w:val="-11"/>
          <w:w w:val="105"/>
        </w:rPr>
        <w:t xml:space="preserve"> </w:t>
      </w:r>
      <w:r>
        <w:rPr>
          <w:w w:val="105"/>
        </w:rPr>
        <w:t>control</w:t>
      </w:r>
      <w:r>
        <w:rPr>
          <w:spacing w:val="-5"/>
          <w:w w:val="105"/>
        </w:rPr>
        <w:t xml:space="preserve"> </w:t>
      </w:r>
      <w:r>
        <w:rPr>
          <w:w w:val="105"/>
        </w:rPr>
        <w:t>during</w:t>
      </w:r>
      <w:r>
        <w:rPr>
          <w:spacing w:val="-13"/>
          <w:w w:val="105"/>
        </w:rPr>
        <w:t xml:space="preserve"> </w:t>
      </w:r>
      <w:r>
        <w:rPr>
          <w:w w:val="105"/>
        </w:rPr>
        <w:t>study</w:t>
      </w:r>
      <w:r>
        <w:rPr>
          <w:spacing w:val="-8"/>
          <w:w w:val="105"/>
        </w:rPr>
        <w:t xml:space="preserve"> </w:t>
      </w:r>
      <w:r>
        <w:rPr>
          <w:w w:val="105"/>
        </w:rPr>
        <w:t>participation.</w:t>
      </w:r>
      <w:r>
        <w:rPr>
          <w:spacing w:val="-22"/>
          <w:w w:val="105"/>
        </w:rPr>
        <w:t xml:space="preserve"> </w:t>
      </w:r>
      <w:r>
        <w:rPr>
          <w:w w:val="105"/>
        </w:rPr>
        <w:t>Allowable</w:t>
      </w:r>
      <w:r>
        <w:rPr>
          <w:spacing w:val="-5"/>
          <w:w w:val="105"/>
        </w:rPr>
        <w:t xml:space="preserve"> </w:t>
      </w:r>
      <w:r>
        <w:rPr>
          <w:w w:val="105"/>
        </w:rPr>
        <w:t>methods should be</w:t>
      </w:r>
      <w:r>
        <w:rPr>
          <w:spacing w:val="12"/>
          <w:w w:val="105"/>
        </w:rPr>
        <w:t xml:space="preserve"> </w:t>
      </w:r>
      <w:r>
        <w:rPr>
          <w:w w:val="105"/>
        </w:rPr>
        <w:t>listed.</w:t>
      </w:r>
    </w:p>
    <w:p w14:paraId="4951C06B" w14:textId="77777777" w:rsidR="00952CBC" w:rsidRDefault="00952CBC" w:rsidP="00534384">
      <w:pPr>
        <w:rPr>
          <w:sz w:val="24"/>
        </w:rPr>
      </w:pPr>
    </w:p>
    <w:p w14:paraId="604F9F43" w14:textId="7D67416C" w:rsidR="00952CBC" w:rsidRPr="00534384" w:rsidRDefault="00952CBC" w:rsidP="00534384">
      <w:pPr>
        <w:rPr>
          <w:b/>
          <w:bCs/>
        </w:rPr>
      </w:pPr>
      <w:r w:rsidRPr="00534384">
        <w:rPr>
          <w:b/>
          <w:bCs/>
          <w:w w:val="105"/>
        </w:rPr>
        <w:t>RISKS</w:t>
      </w:r>
    </w:p>
    <w:p w14:paraId="699DB7BC" w14:textId="77777777" w:rsidR="00952CBC" w:rsidRDefault="00952CBC" w:rsidP="00534384">
      <w:pPr>
        <w:rPr>
          <w:b/>
          <w:sz w:val="27"/>
        </w:rPr>
      </w:pPr>
    </w:p>
    <w:p w14:paraId="629EA4CD" w14:textId="77777777" w:rsidR="00952CBC" w:rsidRDefault="00952CBC" w:rsidP="00534384">
      <w:pPr>
        <w:rPr>
          <w:b/>
        </w:rPr>
      </w:pPr>
      <w:r>
        <w:rPr>
          <w:w w:val="105"/>
        </w:rPr>
        <w:t xml:space="preserve">Potential adverse effects of participation in the protocol must be clearly stated. </w:t>
      </w:r>
      <w:r>
        <w:rPr>
          <w:rFonts w:ascii="Arial"/>
          <w:w w:val="105"/>
        </w:rPr>
        <w:t xml:space="preserve">An </w:t>
      </w:r>
      <w:r>
        <w:rPr>
          <w:w w:val="105"/>
        </w:rPr>
        <w:t xml:space="preserve">example would be "I understand there is a chance of bruising, infection and pain at the site of blood drawing" for a protocol that involves blood drawing". All consent forms must include the statement </w:t>
      </w:r>
      <w:r>
        <w:rPr>
          <w:b/>
          <w:w w:val="105"/>
        </w:rPr>
        <w:t>"There may be other risks not yet identified".</w:t>
      </w:r>
    </w:p>
    <w:p w14:paraId="7B252FD3" w14:textId="77777777" w:rsidR="00952CBC" w:rsidRDefault="00952CBC" w:rsidP="00534384">
      <w:pPr>
        <w:rPr>
          <w:b/>
          <w:sz w:val="24"/>
        </w:rPr>
      </w:pPr>
    </w:p>
    <w:p w14:paraId="77149536" w14:textId="77777777" w:rsidR="00534384" w:rsidRDefault="00534384" w:rsidP="00534384">
      <w:pPr>
        <w:rPr>
          <w:w w:val="105"/>
        </w:rPr>
      </w:pPr>
    </w:p>
    <w:p w14:paraId="5CA8AC4F" w14:textId="099EA65B" w:rsidR="00952CBC" w:rsidRPr="00534384" w:rsidRDefault="00952CBC" w:rsidP="00534384">
      <w:pPr>
        <w:rPr>
          <w:b/>
          <w:bCs/>
        </w:rPr>
      </w:pPr>
      <w:r w:rsidRPr="00534384">
        <w:rPr>
          <w:b/>
          <w:bCs/>
          <w:w w:val="105"/>
        </w:rPr>
        <w:lastRenderedPageBreak/>
        <w:t>BENEFITS</w:t>
      </w:r>
    </w:p>
    <w:p w14:paraId="4DE739E0" w14:textId="77777777" w:rsidR="00952CBC" w:rsidRDefault="00952CBC" w:rsidP="00534384">
      <w:pPr>
        <w:rPr>
          <w:b/>
          <w:sz w:val="27"/>
        </w:rPr>
      </w:pPr>
    </w:p>
    <w:p w14:paraId="3AA424C9" w14:textId="77777777" w:rsidR="00952CBC" w:rsidRDefault="00952CBC" w:rsidP="00534384">
      <w:r>
        <w:rPr>
          <w:w w:val="105"/>
        </w:rPr>
        <w:t xml:space="preserve">Discuss any potential benefits to the test subject as a result of participation in the study, including therapeutic benefits or recognition, and satisfaction from or contributions to social, science or medical research. </w:t>
      </w:r>
      <w:r>
        <w:rPr>
          <w:rFonts w:ascii="Arial"/>
          <w:w w:val="105"/>
          <w:sz w:val="24"/>
        </w:rPr>
        <w:t xml:space="preserve">If </w:t>
      </w:r>
      <w:r>
        <w:rPr>
          <w:w w:val="105"/>
        </w:rPr>
        <w:t>there are no benefits personally to the subject this should also be stated. For example, "I understand there are no specific benefits to me personally for my participation in this study" Drugs or devices received by the test subject are not benefits and should not be listed as such.</w:t>
      </w:r>
    </w:p>
    <w:p w14:paraId="1169A0B3" w14:textId="1F10F10C" w:rsidR="00952CBC" w:rsidRDefault="00952CBC" w:rsidP="00534384"/>
    <w:p w14:paraId="21FCB198" w14:textId="2660B65F" w:rsidR="00952CBC" w:rsidRPr="00534384" w:rsidRDefault="00952CBC" w:rsidP="00534384">
      <w:pPr>
        <w:rPr>
          <w:b/>
          <w:bCs/>
        </w:rPr>
      </w:pPr>
      <w:r w:rsidRPr="00534384">
        <w:rPr>
          <w:b/>
          <w:bCs/>
          <w:noProof/>
          <w:lang w:eastAsia="ko-KR"/>
        </w:rPr>
        <mc:AlternateContent>
          <mc:Choice Requires="wps">
            <w:drawing>
              <wp:anchor distT="0" distB="0" distL="114300" distR="114300" simplePos="0" relativeHeight="251661312" behindDoc="0" locked="0" layoutInCell="1" allowOverlap="1" wp14:anchorId="73E854CD" wp14:editId="330A2C91">
                <wp:simplePos x="0" y="0"/>
                <wp:positionH relativeFrom="page">
                  <wp:posOffset>7726680</wp:posOffset>
                </wp:positionH>
                <wp:positionV relativeFrom="page">
                  <wp:posOffset>8959215</wp:posOffset>
                </wp:positionV>
                <wp:extent cx="0" cy="1085215"/>
                <wp:effectExtent l="0" t="0" r="0" b="0"/>
                <wp:wrapNone/>
                <wp:docPr id="5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215"/>
                        </a:xfrm>
                        <a:prstGeom prst="line">
                          <a:avLst/>
                        </a:prstGeom>
                        <a:noFill/>
                        <a:ln w="45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8A505" id="Line 3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8.4pt,705.45pt" to="608.4pt,7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" strokeweight=".1273mm">
                <w10:wrap anchorx="page" anchory="page"/>
              </v:line>
            </w:pict>
          </mc:Fallback>
        </mc:AlternateContent>
      </w:r>
      <w:r w:rsidRPr="00534384">
        <w:rPr>
          <w:b/>
          <w:bCs/>
        </w:rPr>
        <w:t>ALTERNATIVE TREATMENTS</w:t>
      </w:r>
    </w:p>
    <w:p w14:paraId="7635E583" w14:textId="77777777" w:rsidR="00952CBC" w:rsidRDefault="00952CBC" w:rsidP="00534384">
      <w:pPr>
        <w:rPr>
          <w:b/>
          <w:sz w:val="25"/>
        </w:rPr>
      </w:pPr>
    </w:p>
    <w:p w14:paraId="0CB2D5DE" w14:textId="056A0E64" w:rsidR="00952CBC" w:rsidRDefault="00952CBC" w:rsidP="00534384">
      <w:r>
        <w:rPr>
          <w:w w:val="105"/>
        </w:rPr>
        <w:t>The test subject must be aware of any alternative treatment that might be available, including the possibility of no treatment at all, unless the investigator believes this option to be ethically acceptable to offer.</w:t>
      </w:r>
    </w:p>
    <w:p w14:paraId="45DC536B" w14:textId="77777777" w:rsidR="00534384" w:rsidRDefault="00534384" w:rsidP="00534384"/>
    <w:p w14:paraId="43C3621E" w14:textId="50B6B758" w:rsidR="00952CBC" w:rsidRPr="00534384" w:rsidRDefault="00952CBC" w:rsidP="00534384">
      <w:pPr>
        <w:rPr>
          <w:b/>
          <w:bCs/>
        </w:rPr>
      </w:pPr>
      <w:r w:rsidRPr="00534384">
        <w:rPr>
          <w:b/>
          <w:bCs/>
        </w:rPr>
        <w:t>COSTS AND PAYMENTS</w:t>
      </w:r>
    </w:p>
    <w:p w14:paraId="3997E2C7" w14:textId="77777777" w:rsidR="00952CBC" w:rsidRDefault="00952CBC" w:rsidP="00534384">
      <w:pPr>
        <w:rPr>
          <w:b/>
          <w:sz w:val="26"/>
        </w:rPr>
      </w:pPr>
    </w:p>
    <w:p w14:paraId="12E3C9E2" w14:textId="77777777" w:rsidR="00952CBC" w:rsidRDefault="00952CBC" w:rsidP="00534384">
      <w:r>
        <w:rPr>
          <w:w w:val="105"/>
        </w:rPr>
        <w:t xml:space="preserve">Any additional cost to test subjects, above and beyond those associated with "standard medical or professional care" (e.g., audiologist), must be clearly indicated. This must include additional hospital cost, if the test subject is to be hospitalized, laboratory fees , device fees (if appropriate) and professional fees. </w:t>
      </w:r>
      <w:r>
        <w:rPr>
          <w:rFonts w:ascii="Arial"/>
          <w:w w:val="105"/>
          <w:sz w:val="24"/>
        </w:rPr>
        <w:t xml:space="preserve">If </w:t>
      </w:r>
      <w:r>
        <w:rPr>
          <w:w w:val="105"/>
        </w:rPr>
        <w:t xml:space="preserve">a research subject is to be compensated, the amount of compensation, schedule of payment and how payment would be prorated should the test subject withdraw or be withdrawn, should also be explained. </w:t>
      </w:r>
      <w:r>
        <w:rPr>
          <w:rFonts w:ascii="Arial"/>
          <w:w w:val="105"/>
          <w:sz w:val="24"/>
        </w:rPr>
        <w:t xml:space="preserve">If </w:t>
      </w:r>
      <w:r>
        <w:rPr>
          <w:w w:val="105"/>
        </w:rPr>
        <w:t>the participant is likely to encounter financial liabilities as a result of participating in the study, the investigator must give an estimate dollar amount of the cost.</w:t>
      </w:r>
    </w:p>
    <w:p w14:paraId="47C4918F" w14:textId="77777777" w:rsidR="00952CBC" w:rsidRDefault="00952CBC" w:rsidP="00534384"/>
    <w:p w14:paraId="5B10E61A" w14:textId="77777777" w:rsidR="00952CBC" w:rsidRDefault="00952CBC" w:rsidP="00534384">
      <w:r>
        <w:rPr>
          <w:rFonts w:ascii="Arial"/>
          <w:w w:val="105"/>
          <w:sz w:val="24"/>
        </w:rPr>
        <w:t xml:space="preserve">If </w:t>
      </w:r>
      <w:r>
        <w:rPr>
          <w:w w:val="105"/>
        </w:rPr>
        <w:t>portions of the study will be paid for from external sources that should be clearly stated. A statement indicating the source and extent of support being provided from an external funding agency should be included. An example of this is: "The cost of this study, including administrative fees, payment to volunteers, as well as payments to the investigator(s) for the visits and tests, are being paid by the (sponsor’s name)".</w:t>
      </w:r>
    </w:p>
    <w:p w14:paraId="32585467" w14:textId="77777777" w:rsidR="00952CBC" w:rsidRDefault="00952CBC" w:rsidP="00534384"/>
    <w:p w14:paraId="01AACEE9" w14:textId="77777777" w:rsidR="00952CBC" w:rsidRPr="00534384" w:rsidRDefault="00952CBC" w:rsidP="00534384">
      <w:r w:rsidRPr="00534384">
        <w:rPr>
          <w:b/>
        </w:rPr>
        <w:t xml:space="preserve">AIDS TESTING: </w:t>
      </w:r>
      <w:r w:rsidRPr="00534384">
        <w:t>(This section is mandatory only if the protocol included AIDS testing)</w:t>
      </w:r>
    </w:p>
    <w:p w14:paraId="10D06BCE" w14:textId="77777777" w:rsidR="00952CBC" w:rsidRDefault="00952CBC" w:rsidP="00534384">
      <w:pPr>
        <w:rPr>
          <w:sz w:val="26"/>
        </w:rPr>
      </w:pPr>
    </w:p>
    <w:p w14:paraId="26C4894B" w14:textId="77777777" w:rsidR="00952CBC" w:rsidRDefault="00952CBC" w:rsidP="00534384">
      <w:r>
        <w:rPr>
          <w:w w:val="105"/>
        </w:rPr>
        <w:t xml:space="preserve">I understand that my (tissue sample) will be tested for the HIV antibody (AIDS) because [state reason]. If the result of a positive test is confirmed by a second test (Western blot), the investigators of this research study will notify me of the positive result. The investigators will counsel me as to what further treatment or testing may be needed, </w:t>
      </w:r>
      <w:r>
        <w:rPr>
          <w:w w:val="105"/>
        </w:rPr>
        <w:lastRenderedPageBreak/>
        <w:t>including providing referral to another qualified counselor. I also understand that I many inquire about and be given my HIV test results, and its fall implication, at any time. My test results will be maintained in strictest confidence, consistent with current state and federal laws.</w:t>
      </w:r>
    </w:p>
    <w:p w14:paraId="5CD3C95A" w14:textId="77777777" w:rsidR="00952CBC" w:rsidRDefault="00952CBC" w:rsidP="00534384">
      <w:pPr>
        <w:rPr>
          <w:sz w:val="16"/>
        </w:rPr>
      </w:pPr>
    </w:p>
    <w:p w14:paraId="43E069FF" w14:textId="10EEF08E" w:rsidR="00952CBC" w:rsidRDefault="00534384" w:rsidP="00534384">
      <w:pPr>
        <w:rPr>
          <w:w w:val="105"/>
        </w:rPr>
      </w:pPr>
      <w:r>
        <w:rPr>
          <w:w w:val="105"/>
        </w:rPr>
        <w:t xml:space="preserve">_________ </w:t>
      </w:r>
      <w:r>
        <w:rPr>
          <w:w w:val="105"/>
        </w:rPr>
        <w:tab/>
      </w:r>
      <w:r w:rsidR="00952CBC">
        <w:rPr>
          <w:w w:val="105"/>
        </w:rPr>
        <w:t>I</w:t>
      </w:r>
      <w:r w:rsidR="00952CBC">
        <w:rPr>
          <w:spacing w:val="-8"/>
          <w:w w:val="105"/>
        </w:rPr>
        <w:t xml:space="preserve"> </w:t>
      </w:r>
      <w:r w:rsidR="00952CBC">
        <w:rPr>
          <w:w w:val="105"/>
        </w:rPr>
        <w:t>choose</w:t>
      </w:r>
      <w:r w:rsidR="00952CBC">
        <w:rPr>
          <w:spacing w:val="-2"/>
          <w:w w:val="105"/>
        </w:rPr>
        <w:t xml:space="preserve"> </w:t>
      </w:r>
      <w:r w:rsidR="00952CBC">
        <w:rPr>
          <w:w w:val="105"/>
        </w:rPr>
        <w:t>to</w:t>
      </w:r>
      <w:r w:rsidR="00952CBC">
        <w:rPr>
          <w:spacing w:val="-12"/>
          <w:w w:val="105"/>
        </w:rPr>
        <w:t xml:space="preserve"> </w:t>
      </w:r>
      <w:r w:rsidR="00952CBC">
        <w:rPr>
          <w:w w:val="105"/>
        </w:rPr>
        <w:t>be</w:t>
      </w:r>
      <w:r w:rsidR="00952CBC">
        <w:rPr>
          <w:spacing w:val="-6"/>
          <w:w w:val="105"/>
        </w:rPr>
        <w:t xml:space="preserve"> </w:t>
      </w:r>
      <w:r w:rsidR="00952CBC">
        <w:rPr>
          <w:w w:val="105"/>
        </w:rPr>
        <w:t>notified</w:t>
      </w:r>
      <w:r w:rsidR="00952CBC">
        <w:rPr>
          <w:spacing w:val="-2"/>
          <w:w w:val="105"/>
        </w:rPr>
        <w:t xml:space="preserve"> </w:t>
      </w:r>
      <w:r w:rsidR="00952CBC">
        <w:rPr>
          <w:w w:val="105"/>
        </w:rPr>
        <w:t>in</w:t>
      </w:r>
      <w:r w:rsidR="00952CBC">
        <w:rPr>
          <w:spacing w:val="-12"/>
          <w:w w:val="105"/>
        </w:rPr>
        <w:t xml:space="preserve"> </w:t>
      </w:r>
      <w:r w:rsidR="00952CBC">
        <w:rPr>
          <w:w w:val="105"/>
        </w:rPr>
        <w:t>person</w:t>
      </w:r>
      <w:r w:rsidR="00952CBC">
        <w:rPr>
          <w:spacing w:val="-2"/>
          <w:w w:val="105"/>
        </w:rPr>
        <w:t xml:space="preserve"> </w:t>
      </w:r>
      <w:r w:rsidR="00952CBC">
        <w:rPr>
          <w:w w:val="105"/>
        </w:rPr>
        <w:t>and</w:t>
      </w:r>
      <w:r w:rsidR="00952CBC">
        <w:rPr>
          <w:spacing w:val="-8"/>
          <w:w w:val="105"/>
        </w:rPr>
        <w:t xml:space="preserve"> </w:t>
      </w:r>
      <w:r w:rsidR="00952CBC">
        <w:rPr>
          <w:w w:val="105"/>
        </w:rPr>
        <w:t>can</w:t>
      </w:r>
      <w:r w:rsidR="00952CBC">
        <w:rPr>
          <w:spacing w:val="-12"/>
          <w:w w:val="105"/>
        </w:rPr>
        <w:t xml:space="preserve"> </w:t>
      </w:r>
      <w:r w:rsidR="00952CBC">
        <w:rPr>
          <w:w w:val="105"/>
        </w:rPr>
        <w:t>be</w:t>
      </w:r>
      <w:r w:rsidR="00952CBC">
        <w:rPr>
          <w:spacing w:val="-6"/>
          <w:w w:val="105"/>
        </w:rPr>
        <w:t xml:space="preserve"> </w:t>
      </w:r>
      <w:r w:rsidR="00952CBC">
        <w:rPr>
          <w:w w:val="105"/>
        </w:rPr>
        <w:t>reached</w:t>
      </w:r>
      <w:r w:rsidR="00952CBC">
        <w:rPr>
          <w:spacing w:val="2"/>
          <w:w w:val="105"/>
        </w:rPr>
        <w:t xml:space="preserve"> </w:t>
      </w:r>
      <w:r w:rsidR="00952CBC">
        <w:rPr>
          <w:w w:val="105"/>
        </w:rPr>
        <w:t>at</w:t>
      </w:r>
      <w:r w:rsidR="00952CBC">
        <w:rPr>
          <w:spacing w:val="-11"/>
          <w:w w:val="105"/>
        </w:rPr>
        <w:t xml:space="preserve"> </w:t>
      </w:r>
      <w:r w:rsidR="00952CBC">
        <w:rPr>
          <w:w w:val="105"/>
        </w:rPr>
        <w:t>this</w:t>
      </w:r>
      <w:r w:rsidR="00952CBC">
        <w:rPr>
          <w:spacing w:val="-13"/>
          <w:w w:val="105"/>
        </w:rPr>
        <w:t xml:space="preserve"> </w:t>
      </w:r>
      <w:r w:rsidR="00952CBC">
        <w:rPr>
          <w:w w:val="105"/>
        </w:rPr>
        <w:t>phone number</w:t>
      </w:r>
      <w:r w:rsidR="00952CBC">
        <w:rPr>
          <w:spacing w:val="2"/>
          <w:w w:val="105"/>
        </w:rPr>
        <w:t xml:space="preserve"> </w:t>
      </w:r>
      <w:r w:rsidR="00952CBC">
        <w:rPr>
          <w:w w:val="105"/>
        </w:rPr>
        <w:t>to</w:t>
      </w:r>
      <w:r w:rsidR="00952CBC">
        <w:rPr>
          <w:spacing w:val="-15"/>
          <w:w w:val="105"/>
        </w:rPr>
        <w:t xml:space="preserve"> </w:t>
      </w:r>
      <w:r w:rsidR="00952CBC">
        <w:rPr>
          <w:w w:val="105"/>
        </w:rPr>
        <w:t>schedule an appointment to meet with the</w:t>
      </w:r>
      <w:r w:rsidR="00952CBC">
        <w:rPr>
          <w:spacing w:val="4"/>
          <w:w w:val="105"/>
        </w:rPr>
        <w:t xml:space="preserve"> </w:t>
      </w:r>
      <w:r w:rsidR="00952CBC">
        <w:rPr>
          <w:w w:val="105"/>
        </w:rPr>
        <w:t>investigator.</w:t>
      </w:r>
    </w:p>
    <w:p w14:paraId="398F2F55" w14:textId="66621419" w:rsidR="00534384" w:rsidRDefault="00534384" w:rsidP="00534384"/>
    <w:p w14:paraId="5BA9F8B8" w14:textId="2CE54CE7" w:rsidR="00534384" w:rsidRDefault="00534384" w:rsidP="00534384">
      <w:r>
        <w:tab/>
      </w:r>
      <w:r>
        <w:tab/>
        <w:t>__________</w:t>
      </w:r>
    </w:p>
    <w:p w14:paraId="134F2F7C" w14:textId="77777777" w:rsidR="00952CBC" w:rsidRDefault="00952CBC" w:rsidP="00534384">
      <w:pPr>
        <w:rPr>
          <w:sz w:val="20"/>
        </w:rPr>
      </w:pPr>
    </w:p>
    <w:p w14:paraId="4B858469" w14:textId="77777777" w:rsidR="00952CBC" w:rsidRDefault="00952CBC" w:rsidP="00534384">
      <w:pPr>
        <w:rPr>
          <w:sz w:val="16"/>
        </w:rPr>
      </w:pPr>
    </w:p>
    <w:p w14:paraId="5C3586C3" w14:textId="31DF5C53" w:rsidR="00952CBC" w:rsidRDefault="00952CBC" w:rsidP="00534384">
      <w:pPr>
        <w:rPr>
          <w:w w:val="105"/>
        </w:rPr>
      </w:pPr>
      <w:r>
        <w:rPr>
          <w:u w:val="single"/>
        </w:rPr>
        <w:t xml:space="preserve"> </w:t>
      </w:r>
      <w:r>
        <w:rPr>
          <w:u w:val="single"/>
        </w:rPr>
        <w:tab/>
      </w:r>
      <w:r w:rsidR="00534384">
        <w:rPr>
          <w:u w:val="single"/>
        </w:rPr>
        <w:t>____</w:t>
      </w:r>
      <w:r>
        <w:tab/>
      </w:r>
      <w:r>
        <w:rPr>
          <w:w w:val="105"/>
        </w:rPr>
        <w:t>I choose to be notified by registered mail at this</w:t>
      </w:r>
      <w:r>
        <w:rPr>
          <w:spacing w:val="-24"/>
          <w:w w:val="105"/>
        </w:rPr>
        <w:t xml:space="preserve"> </w:t>
      </w:r>
      <w:r>
        <w:rPr>
          <w:w w:val="105"/>
        </w:rPr>
        <w:t>address</w:t>
      </w:r>
      <w:r w:rsidR="00534384">
        <w:rPr>
          <w:w w:val="105"/>
        </w:rPr>
        <w:t>.</w:t>
      </w:r>
    </w:p>
    <w:p w14:paraId="03356649" w14:textId="10780663" w:rsidR="00534384" w:rsidRDefault="00534384" w:rsidP="00534384">
      <w:pPr>
        <w:rPr>
          <w:w w:val="105"/>
        </w:rPr>
      </w:pPr>
    </w:p>
    <w:p w14:paraId="6799B7BD" w14:textId="60EC5795" w:rsidR="00534384" w:rsidRDefault="00534384" w:rsidP="00534384">
      <w:r>
        <w:rPr>
          <w:w w:val="105"/>
        </w:rPr>
        <w:tab/>
      </w:r>
      <w:r>
        <w:rPr>
          <w:w w:val="105"/>
        </w:rPr>
        <w:tab/>
        <w:t>__________</w:t>
      </w:r>
    </w:p>
    <w:p w14:paraId="67FC0E2F" w14:textId="1487C997" w:rsidR="00952CBC" w:rsidRDefault="00952CBC" w:rsidP="00534384"/>
    <w:p w14:paraId="384D6339" w14:textId="0BE4527C" w:rsidR="00952CBC" w:rsidRDefault="00952CBC" w:rsidP="00534384"/>
    <w:p w14:paraId="2DE2BD07" w14:textId="60E5983E" w:rsidR="00952CBC" w:rsidRPr="00A85DEF" w:rsidRDefault="00952CBC" w:rsidP="00534384">
      <w:pPr>
        <w:rPr>
          <w:b/>
        </w:rPr>
      </w:pPr>
      <w:r w:rsidRPr="00A85DEF">
        <w:rPr>
          <w:b/>
          <w:noProof/>
          <w:lang w:eastAsia="ko-KR"/>
        </w:rPr>
        <mc:AlternateContent>
          <mc:Choice Requires="wps">
            <w:drawing>
              <wp:anchor distT="0" distB="0" distL="114300" distR="114300" simplePos="0" relativeHeight="251665408" behindDoc="0" locked="0" layoutInCell="1" allowOverlap="1" wp14:anchorId="30030B7E" wp14:editId="7FDCA0FC">
                <wp:simplePos x="0" y="0"/>
                <wp:positionH relativeFrom="page">
                  <wp:posOffset>7735570</wp:posOffset>
                </wp:positionH>
                <wp:positionV relativeFrom="page">
                  <wp:posOffset>9435465</wp:posOffset>
                </wp:positionV>
                <wp:extent cx="0" cy="608965"/>
                <wp:effectExtent l="0" t="0" r="0" b="0"/>
                <wp:wrapNone/>
                <wp:docPr id="4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965"/>
                        </a:xfrm>
                        <a:prstGeom prst="line">
                          <a:avLst/>
                        </a:prstGeom>
                        <a:noFill/>
                        <a:ln w="45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3A8FC" id="Line 28"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9.1pt,742.95pt" to="609.1pt,7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" strokeweight=".1273mm">
                <w10:wrap anchorx="page" anchory="page"/>
              </v:line>
            </w:pict>
          </mc:Fallback>
        </mc:AlternateContent>
      </w:r>
      <w:r w:rsidRPr="00A85DEF">
        <w:rPr>
          <w:b/>
          <w:w w:val="105"/>
        </w:rPr>
        <w:t>NEW INFORMATION</w:t>
      </w:r>
    </w:p>
    <w:p w14:paraId="6E7A7CCC" w14:textId="77777777" w:rsidR="00952CBC" w:rsidRDefault="00952CBC" w:rsidP="00534384"/>
    <w:p w14:paraId="6C129458" w14:textId="77777777" w:rsidR="00952CBC" w:rsidRDefault="00952CBC" w:rsidP="00534384">
      <w:r>
        <w:rPr>
          <w:w w:val="105"/>
        </w:rPr>
        <w:t xml:space="preserve">Any new information obtained during the course of the research study that may affect my willingness </w:t>
      </w:r>
      <w:r>
        <w:rPr>
          <w:w w:val="105"/>
          <w:sz w:val="25"/>
        </w:rPr>
        <w:t xml:space="preserve">to </w:t>
      </w:r>
      <w:r>
        <w:rPr>
          <w:w w:val="105"/>
        </w:rPr>
        <w:t>continue participation in the study will be provided to me.</w:t>
      </w:r>
    </w:p>
    <w:p w14:paraId="1FD1E616" w14:textId="77777777" w:rsidR="00952CBC" w:rsidRDefault="00952CBC" w:rsidP="00534384"/>
    <w:p w14:paraId="5274A60B" w14:textId="630E7649" w:rsidR="00952CBC" w:rsidRPr="00534384" w:rsidRDefault="00952CBC" w:rsidP="00534384">
      <w:pPr>
        <w:rPr>
          <w:b/>
          <w:bCs/>
        </w:rPr>
      </w:pPr>
      <w:r w:rsidRPr="00534384">
        <w:rPr>
          <w:b/>
          <w:bCs/>
          <w:w w:val="105"/>
        </w:rPr>
        <w:t>CONFIDENTIALITY</w:t>
      </w:r>
    </w:p>
    <w:p w14:paraId="6012DBD8" w14:textId="77777777" w:rsidR="00952CBC" w:rsidRDefault="00952CBC" w:rsidP="00534384">
      <w:pPr>
        <w:rPr>
          <w:sz w:val="26"/>
        </w:rPr>
      </w:pPr>
    </w:p>
    <w:p w14:paraId="4E88E43B" w14:textId="77777777" w:rsidR="00952CBC" w:rsidRDefault="00952CBC" w:rsidP="00534384">
      <w:r>
        <w:rPr>
          <w:w w:val="105"/>
        </w:rPr>
        <w:t>I understand all personal information learned about me during this research, will be kept strictly confidential and that my records will be protected within the limits of the law.</w:t>
      </w:r>
    </w:p>
    <w:p w14:paraId="74A88173" w14:textId="77777777" w:rsidR="00952CBC" w:rsidRDefault="00952CBC" w:rsidP="00534384"/>
    <w:p w14:paraId="7F7B06B2" w14:textId="77777777" w:rsidR="00952CBC" w:rsidRDefault="00952CBC" w:rsidP="00534384">
      <w:r>
        <w:rPr>
          <w:w w:val="105"/>
        </w:rPr>
        <w:t xml:space="preserve">I also understand non-personal information learned from this study could be used in reports, presentations and publications but I will not be personally identified. </w:t>
      </w:r>
      <w:r>
        <w:rPr>
          <w:w w:val="105"/>
          <w:sz w:val="25"/>
        </w:rPr>
        <w:t xml:space="preserve">It </w:t>
      </w:r>
      <w:r>
        <w:rPr>
          <w:w w:val="105"/>
        </w:rPr>
        <w:t>may be necessary for my records to be examined by the financial sponsor of this study or inspected by federal regulatory authorities such as a representative of the Food and Drug Administration.</w:t>
      </w:r>
    </w:p>
    <w:p w14:paraId="2DBCC67D" w14:textId="77777777" w:rsidR="00952CBC" w:rsidRDefault="00952CBC" w:rsidP="00534384">
      <w:pPr>
        <w:rPr>
          <w:sz w:val="24"/>
        </w:rPr>
      </w:pPr>
    </w:p>
    <w:p w14:paraId="3E176B93" w14:textId="2DBA3773" w:rsidR="00952CBC" w:rsidRPr="00534384" w:rsidRDefault="00952CBC" w:rsidP="00534384">
      <w:pPr>
        <w:rPr>
          <w:b/>
          <w:bCs/>
        </w:rPr>
      </w:pPr>
      <w:r w:rsidRPr="00534384">
        <w:rPr>
          <w:b/>
          <w:bCs/>
          <w:w w:val="105"/>
        </w:rPr>
        <w:t>WITHDRAWAL PRIVILEGE</w:t>
      </w:r>
    </w:p>
    <w:p w14:paraId="2386A8CA" w14:textId="77777777" w:rsidR="00952CBC" w:rsidRDefault="00952CBC" w:rsidP="00534384">
      <w:pPr>
        <w:rPr>
          <w:sz w:val="26"/>
        </w:rPr>
      </w:pPr>
    </w:p>
    <w:p w14:paraId="000624AE" w14:textId="5BEDF08C" w:rsidR="00952CBC" w:rsidRDefault="00952CBC" w:rsidP="00534384">
      <w:r>
        <w:rPr>
          <w:w w:val="105"/>
        </w:rPr>
        <w:t>I understand that I may refuse to participate in or withdraw from this study at any time. I also understand that it may be necessary for [Principal Investigator] to withdraw me from the study. If</w:t>
      </w:r>
      <w:r w:rsidR="00534384">
        <w:rPr>
          <w:w w:val="105"/>
        </w:rPr>
        <w:t xml:space="preserve"> </w:t>
      </w:r>
      <w:r>
        <w:rPr>
          <w:w w:val="105"/>
        </w:rPr>
        <w:t>l do withdraw, or am withdrawn, I agree to undergo all evaluations necessary for my safety and well-being as determined by [Principal Investigator].</w:t>
      </w:r>
    </w:p>
    <w:p w14:paraId="06B9CBC8" w14:textId="77777777" w:rsidR="00952CBC" w:rsidRDefault="00952CBC" w:rsidP="00534384"/>
    <w:p w14:paraId="20CB5D59" w14:textId="5232066C" w:rsidR="00952CBC" w:rsidRPr="00534384" w:rsidRDefault="00952CBC" w:rsidP="00534384">
      <w:pPr>
        <w:rPr>
          <w:b/>
          <w:bCs/>
        </w:rPr>
      </w:pPr>
      <w:r w:rsidRPr="00534384">
        <w:rPr>
          <w:b/>
          <w:bCs/>
          <w:w w:val="105"/>
        </w:rPr>
        <w:lastRenderedPageBreak/>
        <w:t>COMPENSATION FOR ILLNESS OR INJURY</w:t>
      </w:r>
    </w:p>
    <w:p w14:paraId="34C8EE7A" w14:textId="77777777" w:rsidR="00952CBC" w:rsidRPr="00A85DEF" w:rsidRDefault="00952CBC" w:rsidP="00534384">
      <w:pPr>
        <w:rPr>
          <w:b/>
          <w:sz w:val="25"/>
        </w:rPr>
      </w:pPr>
    </w:p>
    <w:p w14:paraId="1B71891A" w14:textId="642D35B9" w:rsidR="00952CBC" w:rsidRDefault="00952CBC" w:rsidP="008D5CA1">
      <w:r>
        <w:rPr>
          <w:w w:val="105"/>
        </w:rPr>
        <w:t>"I understand  that if I suffer a physical injury or illness as a direct result of my participation in this research study, immediate medical treatment will be made available to me [without charge, at an additional charge]. Financial compensation for a research related injury or illness, lost wages, disability, or discomfort is not available. However, I understand I do not waive any of my legal rights by signing this consent</w:t>
      </w:r>
      <w:r>
        <w:rPr>
          <w:spacing w:val="54"/>
          <w:w w:val="105"/>
        </w:rPr>
        <w:t xml:space="preserve"> </w:t>
      </w:r>
      <w:r>
        <w:rPr>
          <w:w w:val="105"/>
        </w:rPr>
        <w:t>form".</w:t>
      </w:r>
    </w:p>
    <w:p w14:paraId="6DA5688F" w14:textId="77777777" w:rsidR="00952CBC" w:rsidRDefault="00952CBC" w:rsidP="008D5CA1">
      <w:pPr>
        <w:rPr>
          <w:sz w:val="25"/>
        </w:rPr>
      </w:pPr>
    </w:p>
    <w:p w14:paraId="7DA9260A" w14:textId="0987F2D1" w:rsidR="00952CBC" w:rsidRDefault="00952CBC" w:rsidP="008D5CA1">
      <w:r>
        <w:rPr>
          <w:w w:val="105"/>
        </w:rPr>
        <w:t>Norfolk State University provides no compensation plan or free medical care plan to compensate me for such injuries. If I believe I have suffered an injury as a result of my participation in any research study at NSU, I may contact the</w:t>
      </w:r>
      <w:r w:rsidR="008D5CA1">
        <w:rPr>
          <w:w w:val="105"/>
        </w:rPr>
        <w:t xml:space="preserve"> Dean of the School of Graduate Studies and Research at irb@nsu.edu.</w:t>
      </w:r>
    </w:p>
    <w:p w14:paraId="14375FC3" w14:textId="77777777" w:rsidR="00534384" w:rsidRDefault="00534384" w:rsidP="008D5CA1">
      <w:pPr>
        <w:rPr>
          <w:w w:val="105"/>
        </w:rPr>
      </w:pPr>
    </w:p>
    <w:p w14:paraId="5D2543A5" w14:textId="67C3D0AB" w:rsidR="00952CBC" w:rsidRDefault="00952CBC" w:rsidP="008D5CA1">
      <w:pPr>
        <w:rPr>
          <w:b/>
          <w:bCs/>
          <w:w w:val="105"/>
        </w:rPr>
      </w:pPr>
      <w:r w:rsidRPr="008D5CA1">
        <w:rPr>
          <w:b/>
          <w:bCs/>
          <w:w w:val="105"/>
        </w:rPr>
        <w:t>VOLUNTARY CONSENT</w:t>
      </w:r>
    </w:p>
    <w:p w14:paraId="5E2925E8" w14:textId="77777777" w:rsidR="008D5CA1" w:rsidRPr="008D5CA1" w:rsidRDefault="008D5CA1" w:rsidP="008D5CA1">
      <w:pPr>
        <w:rPr>
          <w:b/>
          <w:bCs/>
        </w:rPr>
      </w:pPr>
    </w:p>
    <w:p w14:paraId="79A0EE13" w14:textId="77777777" w:rsidR="00952CBC" w:rsidRDefault="00952CBC" w:rsidP="008D5CA1">
      <w:r>
        <w:rPr>
          <w:w w:val="105"/>
        </w:rPr>
        <w:t>I certify that I read all of this consent form or it has been read to me and that I understand it. If I have any questions pertaining to the research study or my rights as a research test subject, I may contact [Principal Investigator] whose phone</w:t>
      </w:r>
      <w:r>
        <w:rPr>
          <w:spacing w:val="8"/>
          <w:w w:val="105"/>
        </w:rPr>
        <w:t xml:space="preserve"> </w:t>
      </w:r>
      <w:r>
        <w:rPr>
          <w:w w:val="105"/>
        </w:rPr>
        <w:t>number(s)</w:t>
      </w:r>
      <w:r>
        <w:rPr>
          <w:spacing w:val="-7"/>
          <w:w w:val="105"/>
        </w:rPr>
        <w:t xml:space="preserve"> </w:t>
      </w:r>
      <w:r>
        <w:rPr>
          <w:w w:val="105"/>
        </w:rPr>
        <w:t>is</w:t>
      </w:r>
      <w:r>
        <w:rPr>
          <w:w w:val="105"/>
          <w:u w:val="single"/>
        </w:rPr>
        <w:t xml:space="preserve"> </w:t>
      </w:r>
      <w:r>
        <w:rPr>
          <w:w w:val="105"/>
          <w:u w:val="single"/>
        </w:rPr>
        <w:tab/>
      </w:r>
      <w:r>
        <w:rPr>
          <w:w w:val="195"/>
        </w:rPr>
        <w:t xml:space="preserve">_ </w:t>
      </w:r>
      <w:r>
        <w:rPr>
          <w:w w:val="105"/>
        </w:rPr>
        <w:t>A copy of this consent form will be given to me. My signature below means that I freely agree to participate in this research</w:t>
      </w:r>
      <w:r>
        <w:rPr>
          <w:spacing w:val="23"/>
          <w:w w:val="105"/>
        </w:rPr>
        <w:t xml:space="preserve"> </w:t>
      </w:r>
      <w:r>
        <w:rPr>
          <w:w w:val="105"/>
        </w:rPr>
        <w:t>study.</w:t>
      </w:r>
    </w:p>
    <w:p w14:paraId="2DDA46A4" w14:textId="77777777" w:rsidR="00952CBC" w:rsidRDefault="00952CBC" w:rsidP="00534384">
      <w:pPr>
        <w:rPr>
          <w:sz w:val="20"/>
        </w:rPr>
      </w:pPr>
    </w:p>
    <w:p w14:paraId="66F9B05B" w14:textId="57271EBC" w:rsidR="00952CBC" w:rsidRDefault="00952CBC" w:rsidP="00534384">
      <w:pPr>
        <w:rPr>
          <w:position w:val="3"/>
          <w:sz w:val="25"/>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8D5CA1" w:rsidRPr="00C9238F" w14:paraId="25194671" w14:textId="77777777" w:rsidTr="00C122EC">
        <w:tc>
          <w:tcPr>
            <w:tcW w:w="1628" w:type="pct"/>
            <w:vAlign w:val="bottom"/>
          </w:tcPr>
          <w:p w14:paraId="62CEB9AA" w14:textId="77777777" w:rsidR="008D5CA1" w:rsidRDefault="008D5CA1" w:rsidP="008D5CA1"/>
          <w:p w14:paraId="2FB58DD8" w14:textId="7FD6272F" w:rsidR="008D5CA1" w:rsidRPr="0037533D" w:rsidRDefault="008D5CA1" w:rsidP="008D5CA1">
            <w:r>
              <w:t>Signature of Participant</w:t>
            </w:r>
          </w:p>
        </w:tc>
        <w:tc>
          <w:tcPr>
            <w:tcW w:w="1587" w:type="pct"/>
            <w:tcBorders>
              <w:bottom w:val="single" w:sz="4" w:space="0" w:color="auto"/>
            </w:tcBorders>
            <w:vAlign w:val="bottom"/>
          </w:tcPr>
          <w:p w14:paraId="630F5E33" w14:textId="77777777" w:rsidR="008D5CA1" w:rsidRPr="00596568" w:rsidRDefault="008D5CA1" w:rsidP="008D5CA1"/>
        </w:tc>
        <w:tc>
          <w:tcPr>
            <w:tcW w:w="414" w:type="pct"/>
            <w:vAlign w:val="bottom"/>
          </w:tcPr>
          <w:p w14:paraId="5F9DB659" w14:textId="77777777" w:rsidR="008D5CA1" w:rsidRPr="00846B76" w:rsidRDefault="008D5CA1" w:rsidP="008D5CA1">
            <w:r>
              <w:t>Date</w:t>
            </w:r>
          </w:p>
        </w:tc>
        <w:tc>
          <w:tcPr>
            <w:tcW w:w="1372" w:type="pct"/>
            <w:tcBorders>
              <w:bottom w:val="single" w:sz="4" w:space="0" w:color="auto"/>
            </w:tcBorders>
            <w:vAlign w:val="bottom"/>
          </w:tcPr>
          <w:p w14:paraId="40695CC8" w14:textId="77777777" w:rsidR="008D5CA1" w:rsidRPr="00596568" w:rsidRDefault="008D5CA1" w:rsidP="008D5CA1"/>
        </w:tc>
      </w:tr>
    </w:tbl>
    <w:p w14:paraId="12D2EF23" w14:textId="412CC737" w:rsidR="008D5CA1" w:rsidRDefault="008D5CA1" w:rsidP="008D5CA1">
      <w:pPr>
        <w:rPr>
          <w:position w:val="3"/>
          <w:sz w:val="25"/>
        </w:rPr>
      </w:pPr>
    </w:p>
    <w:p w14:paraId="6DE356FA" w14:textId="458CB865" w:rsidR="008D5CA1" w:rsidRDefault="008D5CA1" w:rsidP="008D5CA1">
      <w:pPr>
        <w:rPr>
          <w:position w:val="3"/>
          <w:sz w:val="25"/>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8D5CA1" w:rsidRPr="00C9238F" w14:paraId="0EB87078" w14:textId="77777777" w:rsidTr="00C122EC">
        <w:tc>
          <w:tcPr>
            <w:tcW w:w="1628" w:type="pct"/>
            <w:vAlign w:val="bottom"/>
          </w:tcPr>
          <w:p w14:paraId="2FC4170A" w14:textId="77777777" w:rsidR="008D5CA1" w:rsidRDefault="008D5CA1" w:rsidP="008D5CA1"/>
          <w:p w14:paraId="10B49D2C" w14:textId="41553262" w:rsidR="008D5CA1" w:rsidRPr="0037533D" w:rsidRDefault="008D5CA1" w:rsidP="008D5CA1">
            <w:r>
              <w:t>Signature of Witness</w:t>
            </w:r>
          </w:p>
        </w:tc>
        <w:tc>
          <w:tcPr>
            <w:tcW w:w="1587" w:type="pct"/>
            <w:tcBorders>
              <w:bottom w:val="single" w:sz="4" w:space="0" w:color="auto"/>
            </w:tcBorders>
            <w:vAlign w:val="bottom"/>
          </w:tcPr>
          <w:p w14:paraId="7BFE5FD9" w14:textId="77777777" w:rsidR="008D5CA1" w:rsidRPr="00596568" w:rsidRDefault="008D5CA1" w:rsidP="008D5CA1"/>
        </w:tc>
        <w:tc>
          <w:tcPr>
            <w:tcW w:w="414" w:type="pct"/>
            <w:vAlign w:val="bottom"/>
          </w:tcPr>
          <w:p w14:paraId="68AFF0E1" w14:textId="77777777" w:rsidR="008D5CA1" w:rsidRPr="00846B76" w:rsidRDefault="008D5CA1" w:rsidP="008D5CA1">
            <w:r>
              <w:t>Date</w:t>
            </w:r>
          </w:p>
        </w:tc>
        <w:tc>
          <w:tcPr>
            <w:tcW w:w="1372" w:type="pct"/>
            <w:tcBorders>
              <w:bottom w:val="single" w:sz="4" w:space="0" w:color="auto"/>
            </w:tcBorders>
            <w:vAlign w:val="bottom"/>
          </w:tcPr>
          <w:p w14:paraId="40B8DB0E" w14:textId="77777777" w:rsidR="008D5CA1" w:rsidRPr="00596568" w:rsidRDefault="008D5CA1" w:rsidP="008D5CA1"/>
        </w:tc>
      </w:tr>
    </w:tbl>
    <w:p w14:paraId="428AD308" w14:textId="77777777" w:rsidR="008D5CA1" w:rsidRDefault="008D5CA1" w:rsidP="008D5CA1"/>
    <w:p w14:paraId="65ACC8A5" w14:textId="61C36EBD" w:rsidR="00952CBC" w:rsidRDefault="00952CBC" w:rsidP="00534384"/>
    <w:p w14:paraId="5ED87C0D" w14:textId="77777777" w:rsidR="008D5CA1" w:rsidRDefault="008D5CA1">
      <w:pPr>
        <w:rPr>
          <w:b/>
          <w:bCs/>
        </w:rPr>
      </w:pPr>
      <w:r>
        <w:rPr>
          <w:b/>
          <w:bCs/>
        </w:rPr>
        <w:br w:type="page"/>
      </w:r>
    </w:p>
    <w:p w14:paraId="4248D770" w14:textId="07F8621C" w:rsidR="00952CBC" w:rsidRPr="008D5CA1" w:rsidRDefault="00952CBC" w:rsidP="008D5CA1">
      <w:pPr>
        <w:rPr>
          <w:b/>
          <w:bCs/>
        </w:rPr>
      </w:pPr>
      <w:r w:rsidRPr="008D5CA1">
        <w:rPr>
          <w:b/>
          <w:bCs/>
        </w:rPr>
        <w:lastRenderedPageBreak/>
        <w:t>INVESTIGATOR'S STATEMENT</w:t>
      </w:r>
    </w:p>
    <w:p w14:paraId="7F7DB7FA" w14:textId="77777777" w:rsidR="00952CBC" w:rsidRDefault="00952CBC" w:rsidP="00534384">
      <w:pPr>
        <w:rPr>
          <w:b/>
          <w:sz w:val="26"/>
        </w:rPr>
      </w:pPr>
    </w:p>
    <w:p w14:paraId="1507FF4A" w14:textId="77777777" w:rsidR="00952CBC" w:rsidRDefault="00952CBC" w:rsidP="00534384">
      <w:r>
        <w:rPr>
          <w:w w:val="105"/>
        </w:rPr>
        <w:t>I certify that I have explained to the above individual the nature and purpose of the research study,</w:t>
      </w:r>
      <w:r>
        <w:rPr>
          <w:spacing w:val="-16"/>
          <w:w w:val="105"/>
        </w:rPr>
        <w:t xml:space="preserve"> </w:t>
      </w:r>
      <w:r>
        <w:rPr>
          <w:w w:val="105"/>
        </w:rPr>
        <w:t>potential</w:t>
      </w:r>
      <w:r>
        <w:rPr>
          <w:spacing w:val="-3"/>
          <w:w w:val="105"/>
        </w:rPr>
        <w:t xml:space="preserve"> </w:t>
      </w:r>
      <w:r>
        <w:rPr>
          <w:w w:val="105"/>
        </w:rPr>
        <w:t>benefits,</w:t>
      </w:r>
      <w:r>
        <w:rPr>
          <w:spacing w:val="-15"/>
          <w:w w:val="105"/>
        </w:rPr>
        <w:t xml:space="preserve"> </w:t>
      </w:r>
      <w:r>
        <w:rPr>
          <w:w w:val="105"/>
        </w:rPr>
        <w:t>and</w:t>
      </w:r>
      <w:r>
        <w:rPr>
          <w:spacing w:val="-11"/>
          <w:w w:val="105"/>
        </w:rPr>
        <w:t xml:space="preserve"> </w:t>
      </w:r>
      <w:r>
        <w:rPr>
          <w:w w:val="105"/>
        </w:rPr>
        <w:t>possible</w:t>
      </w:r>
      <w:r>
        <w:rPr>
          <w:spacing w:val="-8"/>
          <w:w w:val="105"/>
        </w:rPr>
        <w:t xml:space="preserve"> </w:t>
      </w:r>
      <w:r>
        <w:rPr>
          <w:w w:val="105"/>
        </w:rPr>
        <w:t>risks</w:t>
      </w:r>
      <w:r>
        <w:rPr>
          <w:spacing w:val="-18"/>
          <w:w w:val="105"/>
        </w:rPr>
        <w:t xml:space="preserve"> </w:t>
      </w:r>
      <w:r>
        <w:rPr>
          <w:w w:val="105"/>
        </w:rPr>
        <w:t>associated</w:t>
      </w:r>
      <w:r>
        <w:rPr>
          <w:spacing w:val="-4"/>
          <w:w w:val="105"/>
        </w:rPr>
        <w:t xml:space="preserve"> </w:t>
      </w:r>
      <w:r>
        <w:rPr>
          <w:w w:val="105"/>
        </w:rPr>
        <w:t>with</w:t>
      </w:r>
      <w:r>
        <w:rPr>
          <w:spacing w:val="-16"/>
          <w:w w:val="105"/>
        </w:rPr>
        <w:t xml:space="preserve"> </w:t>
      </w:r>
      <w:r>
        <w:rPr>
          <w:w w:val="105"/>
        </w:rPr>
        <w:t>participation</w:t>
      </w:r>
      <w:r>
        <w:rPr>
          <w:spacing w:val="1"/>
          <w:w w:val="105"/>
        </w:rPr>
        <w:t xml:space="preserve"> </w:t>
      </w:r>
      <w:r>
        <w:rPr>
          <w:w w:val="105"/>
        </w:rPr>
        <w:t>in</w:t>
      </w:r>
      <w:r>
        <w:rPr>
          <w:spacing w:val="-19"/>
          <w:w w:val="105"/>
        </w:rPr>
        <w:t xml:space="preserve"> </w:t>
      </w:r>
      <w:r>
        <w:rPr>
          <w:w w:val="105"/>
        </w:rPr>
        <w:t>this</w:t>
      </w:r>
      <w:r>
        <w:rPr>
          <w:spacing w:val="-21"/>
          <w:w w:val="105"/>
        </w:rPr>
        <w:t xml:space="preserve"> </w:t>
      </w:r>
      <w:r>
        <w:rPr>
          <w:w w:val="105"/>
        </w:rPr>
        <w:t>study.</w:t>
      </w:r>
      <w:r>
        <w:rPr>
          <w:spacing w:val="-15"/>
          <w:w w:val="105"/>
        </w:rPr>
        <w:t xml:space="preserve"> </w:t>
      </w:r>
      <w:r>
        <w:rPr>
          <w:w w:val="105"/>
        </w:rPr>
        <w:t>I</w:t>
      </w:r>
      <w:r>
        <w:rPr>
          <w:spacing w:val="-9"/>
          <w:w w:val="105"/>
        </w:rPr>
        <w:t xml:space="preserve"> </w:t>
      </w:r>
      <w:r>
        <w:rPr>
          <w:w w:val="105"/>
        </w:rPr>
        <w:t>have answered any questions that have been raise and have witnessed the above signature. I have explained the above to the volunteer on the date stated on this consent</w:t>
      </w:r>
      <w:r>
        <w:rPr>
          <w:spacing w:val="-28"/>
          <w:w w:val="105"/>
        </w:rPr>
        <w:t xml:space="preserve"> </w:t>
      </w:r>
      <w:r>
        <w:rPr>
          <w:w w:val="105"/>
        </w:rPr>
        <w:t>form.</w:t>
      </w:r>
    </w:p>
    <w:p w14:paraId="6ED96AF5" w14:textId="77777777" w:rsidR="00952CBC" w:rsidRDefault="00952CBC" w:rsidP="00534384">
      <w:pPr>
        <w:rPr>
          <w:sz w:val="20"/>
        </w:rPr>
      </w:pPr>
    </w:p>
    <w:p w14:paraId="217C4053" w14:textId="672BF7A6" w:rsidR="00952CBC" w:rsidRDefault="00952CBC" w:rsidP="0053438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8D5CA1" w:rsidRPr="00C9238F" w14:paraId="5841315D" w14:textId="77777777" w:rsidTr="00C122EC">
        <w:tc>
          <w:tcPr>
            <w:tcW w:w="1628" w:type="pct"/>
            <w:vAlign w:val="bottom"/>
          </w:tcPr>
          <w:p w14:paraId="104CE796" w14:textId="77777777" w:rsidR="008D5CA1" w:rsidRDefault="008D5CA1" w:rsidP="00C122EC"/>
          <w:p w14:paraId="715D3297" w14:textId="61D1D170" w:rsidR="008D5CA1" w:rsidRPr="0037533D" w:rsidRDefault="008D5CA1" w:rsidP="00C122EC">
            <w:r>
              <w:t>Signature of Investigator</w:t>
            </w:r>
          </w:p>
        </w:tc>
        <w:tc>
          <w:tcPr>
            <w:tcW w:w="1587" w:type="pct"/>
            <w:tcBorders>
              <w:bottom w:val="single" w:sz="4" w:space="0" w:color="auto"/>
            </w:tcBorders>
            <w:vAlign w:val="bottom"/>
          </w:tcPr>
          <w:p w14:paraId="1F6AC78A" w14:textId="77777777" w:rsidR="008D5CA1" w:rsidRPr="00596568" w:rsidRDefault="008D5CA1" w:rsidP="00C122EC"/>
        </w:tc>
        <w:tc>
          <w:tcPr>
            <w:tcW w:w="414" w:type="pct"/>
            <w:vAlign w:val="bottom"/>
          </w:tcPr>
          <w:p w14:paraId="5E75B633" w14:textId="77777777" w:rsidR="008D5CA1" w:rsidRPr="00846B76" w:rsidRDefault="008D5CA1" w:rsidP="00C122EC">
            <w:r>
              <w:t>Date</w:t>
            </w:r>
          </w:p>
        </w:tc>
        <w:tc>
          <w:tcPr>
            <w:tcW w:w="1372" w:type="pct"/>
            <w:tcBorders>
              <w:bottom w:val="single" w:sz="4" w:space="0" w:color="auto"/>
            </w:tcBorders>
            <w:vAlign w:val="bottom"/>
          </w:tcPr>
          <w:p w14:paraId="64DB9DCA" w14:textId="77777777" w:rsidR="008D5CA1" w:rsidRPr="00596568" w:rsidRDefault="008D5CA1" w:rsidP="00C122EC"/>
        </w:tc>
      </w:tr>
    </w:tbl>
    <w:p w14:paraId="11393DCC" w14:textId="75419348" w:rsidR="00952CBC" w:rsidRDefault="00952CBC" w:rsidP="00534384"/>
    <w:p w14:paraId="2934E566" w14:textId="77777777" w:rsidR="008D5CA1" w:rsidRDefault="008D5CA1" w:rsidP="00534384"/>
    <w:p w14:paraId="62D5D7D4" w14:textId="77777777" w:rsidR="008D5CA1" w:rsidRDefault="008D5CA1" w:rsidP="00534384"/>
    <w:p w14:paraId="7FE1B0E9" w14:textId="77777777" w:rsidR="008D5CA1" w:rsidRDefault="008D5CA1" w:rsidP="00534384"/>
    <w:p w14:paraId="6FBC2179" w14:textId="40C5D0A2" w:rsidR="00534384" w:rsidRPr="008D5CA1" w:rsidRDefault="00534384" w:rsidP="00534384">
      <w:pPr>
        <w:rPr>
          <w:b/>
          <w:bCs/>
        </w:rPr>
      </w:pPr>
      <w:r w:rsidRPr="008D5CA1">
        <w:rPr>
          <w:b/>
          <w:bCs/>
        </w:rPr>
        <w:t>ADDITIONAL REQUIREMENTS</w:t>
      </w:r>
    </w:p>
    <w:p w14:paraId="30866881" w14:textId="2F63DA02" w:rsidR="00952CBC" w:rsidRDefault="00952CBC" w:rsidP="00534384"/>
    <w:p w14:paraId="24AF3A99" w14:textId="345E2A41" w:rsidR="00952CBC" w:rsidRPr="008D5CA1" w:rsidRDefault="00952CBC" w:rsidP="00534384">
      <w:pPr>
        <w:rPr>
          <w:b/>
          <w:bCs/>
          <w:i/>
          <w:iCs/>
        </w:rPr>
      </w:pPr>
      <w:r w:rsidRPr="008D5CA1">
        <w:rPr>
          <w:b/>
          <w:bCs/>
          <w:i/>
          <w:iCs/>
        </w:rPr>
        <w:t>Assent of the Child</w:t>
      </w:r>
    </w:p>
    <w:p w14:paraId="1B87CA3F" w14:textId="43668311" w:rsidR="00952CBC" w:rsidRDefault="00952CBC" w:rsidP="00534384"/>
    <w:p w14:paraId="4EBEF526" w14:textId="1E90C95A" w:rsidR="00952CBC" w:rsidRDefault="00952CBC" w:rsidP="00534384">
      <w:r>
        <w:t xml:space="preserve">If the participant is under 18 years of age, the investigator must receive </w:t>
      </w:r>
      <w:r w:rsidR="009E028E">
        <w:t>or waive the</w:t>
      </w:r>
      <w:r w:rsidR="008D5CA1">
        <w:t xml:space="preserve"> </w:t>
      </w:r>
      <w:r>
        <w:t xml:space="preserve">assent of the child to participate in the study. </w:t>
      </w:r>
      <w:r w:rsidR="009E028E">
        <w:t xml:space="preserve">In either case, the investigator must include a completed “Assent of Child” form as part of the subject consent form. </w:t>
      </w:r>
      <w:r>
        <w:t>See the specific NSU form that must be submitted for each child.</w:t>
      </w:r>
    </w:p>
    <w:p w14:paraId="74A124EF" w14:textId="6512E733" w:rsidR="00952CBC" w:rsidRDefault="00952CBC" w:rsidP="00534384"/>
    <w:p w14:paraId="213C6B77" w14:textId="65FD4AE4" w:rsidR="00952CBC" w:rsidRPr="008D5CA1" w:rsidRDefault="00952CBC" w:rsidP="00534384">
      <w:pPr>
        <w:rPr>
          <w:b/>
          <w:bCs/>
          <w:i/>
          <w:iCs/>
        </w:rPr>
      </w:pPr>
      <w:r w:rsidRPr="008D5CA1">
        <w:rPr>
          <w:b/>
          <w:bCs/>
          <w:i/>
          <w:iCs/>
        </w:rPr>
        <w:t>Employee/Students</w:t>
      </w:r>
    </w:p>
    <w:p w14:paraId="412EE877" w14:textId="3F98FCB1" w:rsidR="00952CBC" w:rsidRDefault="00952CBC" w:rsidP="00534384"/>
    <w:p w14:paraId="6B22D582" w14:textId="70F95845" w:rsidR="00952CBC" w:rsidRPr="00952CBC" w:rsidRDefault="008D5CA1" w:rsidP="00534384">
      <w:r>
        <w:t xml:space="preserve">Consent forms must give </w:t>
      </w:r>
      <w:r w:rsidR="00952CBC">
        <w:t xml:space="preserve">NSU employees and students </w:t>
      </w:r>
      <w:r>
        <w:t>an opportunity to identify themselves as such and provide assurance that participation should not affect employment or student status.</w:t>
      </w:r>
    </w:p>
    <w:sectPr w:rsidR="00952CBC" w:rsidRPr="00952CBC" w:rsidSect="00103A98">
      <w:headerReference w:type="default" r:id="rId10"/>
      <w:footerReference w:type="default" r:id="rId11"/>
      <w:pgSz w:w="12240" w:h="15840"/>
      <w:pgMar w:top="965" w:right="1008" w:bottom="1080" w:left="720" w:header="27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5A958" w14:textId="77777777" w:rsidR="00A02442" w:rsidRDefault="00A02442" w:rsidP="00C9238F">
      <w:r>
        <w:separator/>
      </w:r>
    </w:p>
  </w:endnote>
  <w:endnote w:type="continuationSeparator" w:id="0">
    <w:p w14:paraId="72CE197C" w14:textId="77777777" w:rsidR="00A02442" w:rsidRDefault="00A02442" w:rsidP="00C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F569AA-ABC0-4923-9070-5442D5C77B6C}"/>
    <w:embedBold r:id="rId2" w:fontKey="{C92D9624-C767-41A5-A076-53CA029AC4C8}"/>
    <w:embedItalic r:id="rId3" w:fontKey="{CE2BA3EB-C792-4545-AFA4-3D177B4C7E66}"/>
    <w:embedBoldItalic r:id="rId4" w:fontKey="{BED7236E-407C-4329-BF79-AF41B871AAA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3848DF7C-EAF9-4DE2-A0FC-A3E7A0596CDD}"/>
    <w:embedBold r:id="rId6" w:fontKey="{0A01C958-598F-45E8-902C-50B08F6262CE}"/>
    <w:embedItalic r:id="rId7" w:fontKey="{C8977B40-0B6E-4FD4-811C-39556E290A4F}"/>
  </w:font>
  <w:font w:name="Consolas">
    <w:panose1 w:val="020B0609020204030204"/>
    <w:charset w:val="00"/>
    <w:family w:val="modern"/>
    <w:pitch w:val="fixed"/>
    <w:sig w:usb0="E00006FF" w:usb1="0000FCFF" w:usb2="00000001" w:usb3="00000000" w:csb0="0000019F" w:csb1="00000000"/>
    <w:embedRegular r:id="rId8" w:fontKey="{FD3150C0-5E1E-4FB6-92BF-C10554041D1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7585884C" w14:textId="77777777" w:rsidTr="00F822F4">
      <w:tc>
        <w:tcPr>
          <w:tcW w:w="4675" w:type="dxa"/>
          <w:vAlign w:val="center"/>
        </w:tcPr>
        <w:p w14:paraId="779E6D81" w14:textId="78FB8414" w:rsidR="00003212" w:rsidRPr="00003212" w:rsidRDefault="00952CBC" w:rsidP="00003212">
          <w:pPr>
            <w:tabs>
              <w:tab w:val="center" w:pos="4680"/>
              <w:tab w:val="right" w:pos="9810"/>
            </w:tabs>
            <w:rPr>
              <w:sz w:val="18"/>
              <w:szCs w:val="24"/>
            </w:rPr>
          </w:pPr>
          <w:r>
            <w:rPr>
              <w:sz w:val="18"/>
              <w:szCs w:val="24"/>
            </w:rPr>
            <w:t>Consent Form</w:t>
          </w:r>
          <w:r w:rsidR="00D70577">
            <w:rPr>
              <w:sz w:val="18"/>
              <w:szCs w:val="24"/>
            </w:rPr>
            <w:t xml:space="preserve">, </w:t>
          </w:r>
          <w:r w:rsidR="009B529C">
            <w:rPr>
              <w:sz w:val="18"/>
              <w:szCs w:val="24"/>
            </w:rPr>
            <w:t>9-20-21</w:t>
          </w:r>
        </w:p>
      </w:tc>
      <w:tc>
        <w:tcPr>
          <w:tcW w:w="4675" w:type="dxa"/>
          <w:vAlign w:val="center"/>
        </w:tcPr>
        <w:p w14:paraId="13DBE24E" w14:textId="08F76A24" w:rsidR="00003212" w:rsidRPr="00D154DD" w:rsidRDefault="00F822F4" w:rsidP="00D154DD">
          <w:pPr>
            <w:tabs>
              <w:tab w:val="center" w:pos="4680"/>
              <w:tab w:val="right" w:pos="9810"/>
            </w:tabs>
            <w:rPr>
              <w:b/>
              <w:bCs/>
              <w:sz w:val="18"/>
              <w:szCs w:val="24"/>
            </w:rPr>
          </w:pPr>
          <w:r>
            <w:rPr>
              <w:b/>
              <w:bCs/>
              <w:noProof/>
              <w:sz w:val="18"/>
              <w:szCs w:val="24"/>
            </w:rPr>
            <w:br/>
          </w:r>
          <w:r w:rsidR="00D154DD" w:rsidRPr="00D154DD">
            <w:rPr>
              <w:b/>
              <w:bCs/>
              <w:noProof/>
              <w:sz w:val="18"/>
              <w:szCs w:val="24"/>
            </w:rPr>
            <w:t>Submit form via IRBNet. Forms submitted via email will not be reviewed. Send questions to irb@nsu.edu.</w:t>
          </w:r>
        </w:p>
      </w:tc>
    </w:tr>
  </w:tbl>
  <w:p w14:paraId="1ECAD422" w14:textId="77777777" w:rsidR="00576892" w:rsidRPr="00003212" w:rsidRDefault="00576892" w:rsidP="00F822F4">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E8536" w14:textId="77777777" w:rsidR="00A02442" w:rsidRDefault="00A02442" w:rsidP="00C9238F">
      <w:r>
        <w:separator/>
      </w:r>
    </w:p>
  </w:footnote>
  <w:footnote w:type="continuationSeparator" w:id="0">
    <w:p w14:paraId="7E4216F6" w14:textId="77777777" w:rsidR="00A02442" w:rsidRDefault="00A02442" w:rsidP="00C9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30" w:type="dxa"/>
      <w:shd w:val="clear" w:color="auto" w:fill="007A53"/>
      <w:tblLook w:val="04A0" w:firstRow="1" w:lastRow="0" w:firstColumn="1" w:lastColumn="0" w:noHBand="0" w:noVBand="1"/>
    </w:tblPr>
    <w:tblGrid>
      <w:gridCol w:w="1536"/>
      <w:gridCol w:w="8994"/>
    </w:tblGrid>
    <w:tr w:rsidR="00E00322" w:rsidRPr="00576892" w14:paraId="253504BC" w14:textId="77777777" w:rsidTr="00AE4BE2">
      <w:trPr>
        <w:trHeight w:val="990"/>
      </w:trPr>
      <w:tc>
        <w:tcPr>
          <w:tcW w:w="1536" w:type="dxa"/>
          <w:shd w:val="clear" w:color="auto" w:fill="007A53"/>
          <w:vAlign w:val="center"/>
        </w:tcPr>
        <w:p w14:paraId="18529DCD" w14:textId="6FCFED41" w:rsidR="00576892" w:rsidRPr="00576892" w:rsidRDefault="00E00322" w:rsidP="00576892">
          <w:pPr>
            <w:tabs>
              <w:tab w:val="center" w:pos="4680"/>
              <w:tab w:val="right" w:pos="9360"/>
            </w:tabs>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drawing>
              <wp:inline distT="0" distB="0" distL="0" distR="0" wp14:anchorId="16CDC4FC" wp14:editId="01065F65">
                <wp:extent cx="836191" cy="6413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5395" cy="648409"/>
                        </a:xfrm>
                        <a:prstGeom prst="rect">
                          <a:avLst/>
                        </a:prstGeom>
                      </pic:spPr>
                    </pic:pic>
                  </a:graphicData>
                </a:graphic>
              </wp:inline>
            </w:drawing>
          </w:r>
        </w:p>
      </w:tc>
      <w:tc>
        <w:tcPr>
          <w:tcW w:w="8994" w:type="dxa"/>
          <w:shd w:val="clear" w:color="auto" w:fill="007A53"/>
          <w:vAlign w:val="center"/>
        </w:tcPr>
        <w:p w14:paraId="79DD052E" w14:textId="52E8B3FC" w:rsidR="00576892" w:rsidRPr="00C160B2" w:rsidRDefault="00156E2C" w:rsidP="00596568">
          <w:pPr>
            <w:tabs>
              <w:tab w:val="center" w:pos="4680"/>
              <w:tab w:val="right" w:pos="9360"/>
            </w:tabs>
            <w:ind w:left="430"/>
            <w:jc w:val="center"/>
            <w:rPr>
              <w:rFonts w:ascii="Corbel" w:eastAsia="Calibri" w:hAnsi="Corbel" w:cs="Times New Roman"/>
              <w:b/>
              <w:noProof/>
              <w:color w:val="FFFFFF" w:themeColor="background1"/>
              <w:sz w:val="40"/>
              <w:szCs w:val="22"/>
            </w:rPr>
          </w:pPr>
          <w:r w:rsidRPr="00C160B2">
            <w:rPr>
              <w:rFonts w:ascii="Corbel" w:eastAsia="Calibri" w:hAnsi="Corbel" w:cs="Times New Roman"/>
              <w:b/>
              <w:noProof/>
              <w:color w:val="FFFFFF" w:themeColor="background1"/>
              <w:sz w:val="40"/>
              <w:szCs w:val="22"/>
            </w:rPr>
            <w:t>Institutional Review Board (IRB)</w:t>
          </w:r>
        </w:p>
        <w:p w14:paraId="347C722D" w14:textId="57B65B2F" w:rsidR="00D70577" w:rsidRPr="00D70577" w:rsidRDefault="00952CBC" w:rsidP="00952CBC">
          <w:pPr>
            <w:tabs>
              <w:tab w:val="center" w:pos="4680"/>
              <w:tab w:val="right" w:pos="9360"/>
            </w:tabs>
            <w:ind w:firstLine="430"/>
            <w:jc w:val="center"/>
            <w:rPr>
              <w:rFonts w:ascii="Corbel" w:eastAsia="Calibri" w:hAnsi="Corbel" w:cs="Times New Roman"/>
              <w:bCs/>
              <w:noProof/>
              <w:color w:val="FFFFFF" w:themeColor="background1"/>
              <w:sz w:val="40"/>
              <w:szCs w:val="40"/>
            </w:rPr>
          </w:pPr>
          <w:r>
            <w:rPr>
              <w:rFonts w:ascii="Corbel" w:eastAsia="Calibri" w:hAnsi="Corbel" w:cs="Times New Roman"/>
              <w:bCs/>
              <w:noProof/>
              <w:color w:val="FFFFFF" w:themeColor="background1"/>
              <w:sz w:val="40"/>
              <w:szCs w:val="40"/>
            </w:rPr>
            <w:t>Consent Form</w:t>
          </w:r>
        </w:p>
      </w:tc>
    </w:tr>
  </w:tbl>
  <w:p w14:paraId="7E0378B5"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22"/>
    <w:rsid w:val="00003212"/>
    <w:rsid w:val="00052382"/>
    <w:rsid w:val="00061D0A"/>
    <w:rsid w:val="0006568A"/>
    <w:rsid w:val="00065A07"/>
    <w:rsid w:val="00076F0F"/>
    <w:rsid w:val="00084253"/>
    <w:rsid w:val="000D1F49"/>
    <w:rsid w:val="00103A98"/>
    <w:rsid w:val="00156E2C"/>
    <w:rsid w:val="001727CA"/>
    <w:rsid w:val="002C56E6"/>
    <w:rsid w:val="002D3238"/>
    <w:rsid w:val="00361E11"/>
    <w:rsid w:val="0037533D"/>
    <w:rsid w:val="003F0847"/>
    <w:rsid w:val="0040090B"/>
    <w:rsid w:val="00445222"/>
    <w:rsid w:val="0046302A"/>
    <w:rsid w:val="00487D2D"/>
    <w:rsid w:val="004D5D62"/>
    <w:rsid w:val="004E5717"/>
    <w:rsid w:val="005112D0"/>
    <w:rsid w:val="00534384"/>
    <w:rsid w:val="00561D65"/>
    <w:rsid w:val="00576892"/>
    <w:rsid w:val="00577E06"/>
    <w:rsid w:val="00596568"/>
    <w:rsid w:val="005A3BF7"/>
    <w:rsid w:val="005F2035"/>
    <w:rsid w:val="005F7990"/>
    <w:rsid w:val="0063739C"/>
    <w:rsid w:val="00696B5D"/>
    <w:rsid w:val="006A20FE"/>
    <w:rsid w:val="006B3E46"/>
    <w:rsid w:val="00744F82"/>
    <w:rsid w:val="00762B8D"/>
    <w:rsid w:val="00770F25"/>
    <w:rsid w:val="007A35A8"/>
    <w:rsid w:val="007B0A85"/>
    <w:rsid w:val="007C6A52"/>
    <w:rsid w:val="007E4B2D"/>
    <w:rsid w:val="0082043E"/>
    <w:rsid w:val="00897670"/>
    <w:rsid w:val="008B0E32"/>
    <w:rsid w:val="008D5CA1"/>
    <w:rsid w:val="008E203A"/>
    <w:rsid w:val="0091229C"/>
    <w:rsid w:val="00920221"/>
    <w:rsid w:val="00940E73"/>
    <w:rsid w:val="00952CBC"/>
    <w:rsid w:val="0098597D"/>
    <w:rsid w:val="009B529C"/>
    <w:rsid w:val="009E028E"/>
    <w:rsid w:val="009F619A"/>
    <w:rsid w:val="009F6DDE"/>
    <w:rsid w:val="00A02442"/>
    <w:rsid w:val="00A1613A"/>
    <w:rsid w:val="00A370A8"/>
    <w:rsid w:val="00A5622A"/>
    <w:rsid w:val="00AE4BE2"/>
    <w:rsid w:val="00AF0973"/>
    <w:rsid w:val="00AF6BFE"/>
    <w:rsid w:val="00B242B3"/>
    <w:rsid w:val="00B50F34"/>
    <w:rsid w:val="00BD4753"/>
    <w:rsid w:val="00BD5CB1"/>
    <w:rsid w:val="00BE62EE"/>
    <w:rsid w:val="00C003BA"/>
    <w:rsid w:val="00C160B2"/>
    <w:rsid w:val="00C26236"/>
    <w:rsid w:val="00C46878"/>
    <w:rsid w:val="00C9238F"/>
    <w:rsid w:val="00C96307"/>
    <w:rsid w:val="00CB4A51"/>
    <w:rsid w:val="00CD4532"/>
    <w:rsid w:val="00CD47B0"/>
    <w:rsid w:val="00CE6104"/>
    <w:rsid w:val="00CE7918"/>
    <w:rsid w:val="00D154DD"/>
    <w:rsid w:val="00D16163"/>
    <w:rsid w:val="00D70577"/>
    <w:rsid w:val="00DB3FAD"/>
    <w:rsid w:val="00E00322"/>
    <w:rsid w:val="00E61C09"/>
    <w:rsid w:val="00E669BA"/>
    <w:rsid w:val="00EB3B58"/>
    <w:rsid w:val="00EC2758"/>
    <w:rsid w:val="00EC7359"/>
    <w:rsid w:val="00EE3054"/>
    <w:rsid w:val="00EF47F1"/>
    <w:rsid w:val="00F00606"/>
    <w:rsid w:val="00F01256"/>
    <w:rsid w:val="00F30611"/>
    <w:rsid w:val="00F3405B"/>
    <w:rsid w:val="00F66FFC"/>
    <w:rsid w:val="00F822F4"/>
    <w:rsid w:val="00FC7475"/>
    <w:rsid w:val="00FD450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36F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BodyText">
    <w:name w:val="Body Text"/>
    <w:basedOn w:val="Normal"/>
    <w:link w:val="BodyTextChar"/>
    <w:uiPriority w:val="1"/>
    <w:qFormat/>
    <w:rsid w:val="00952CBC"/>
    <w:pPr>
      <w:widowControl w:val="0"/>
      <w:autoSpaceDE w:val="0"/>
      <w:autoSpaceDN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952CBC"/>
    <w:rPr>
      <w:rFonts w:ascii="Times New Roman" w:eastAsia="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mebane\AppData\Roaming\Microsoft\Templates\Cash%20dona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9FCBB6E622164786902BF65375430F" ma:contentTypeVersion="11" ma:contentTypeDescription="Create a new document." ma:contentTypeScope="" ma:versionID="4144168d181e4b74fe26481f21928fc6">
  <xsd:schema xmlns:xsd="http://www.w3.org/2001/XMLSchema" xmlns:xs="http://www.w3.org/2001/XMLSchema" xmlns:p="http://schemas.microsoft.com/office/2006/metadata/properties" xmlns:ns2="e3aff7c9-6504-47ac-b0e5-2ccaf0c13c91" xmlns:ns3="23371737-f199-46ee-ad6b-530fc65a9421" targetNamespace="http://schemas.microsoft.com/office/2006/metadata/properties" ma:root="true" ma:fieldsID="3ff8b858c464708640ef8db31db8690f" ns2:_="" ns3:_="">
    <xsd:import namespace="e3aff7c9-6504-47ac-b0e5-2ccaf0c13c91"/>
    <xsd:import namespace="23371737-f199-46ee-ad6b-530fc65a9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ff7c9-6504-47ac-b0e5-2ccaf0c13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71737-f199-46ee-ad6b-530fc65a94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2D36F3A3-085B-485C-B737-3B8182785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ff7c9-6504-47ac-b0e5-2ccaf0c13c91"/>
    <ds:schemaRef ds:uri="23371737-f199-46ee-ad6b-530fc65a9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6</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2021-09-20T00:46:00Z</dcterms:created>
  <dcterms:modified xsi:type="dcterms:W3CDTF">2021-09-20T01:28:00Z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0x010100CD9FCBB6E622164786902BF65375430F</vt:lpwstr>
  </property>
</Properties>
</file>